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67F30" w:rsidRPr="00067F30" w:rsidTr="00067F30">
        <w:tc>
          <w:tcPr>
            <w:tcW w:w="4785" w:type="dxa"/>
            <w:vAlign w:val="bottom"/>
          </w:tcPr>
          <w:p w:rsidR="00067F30" w:rsidRPr="00067F30" w:rsidRDefault="00067F30" w:rsidP="00067F30">
            <w:r w:rsidRPr="00067F30">
              <w:t>г. Каспийск</w:t>
            </w:r>
          </w:p>
        </w:tc>
        <w:tc>
          <w:tcPr>
            <w:tcW w:w="4785" w:type="dxa"/>
            <w:vAlign w:val="bottom"/>
          </w:tcPr>
          <w:p w:rsidR="00067F30" w:rsidRPr="00067F30" w:rsidRDefault="00067F30" w:rsidP="00EB40AF">
            <w:pPr>
              <w:jc w:val="right"/>
            </w:pPr>
            <w:r w:rsidRPr="00067F30">
              <w:t>«</w:t>
            </w:r>
            <w:r w:rsidRPr="00053FB3">
              <w:rPr>
                <w:u w:val="single"/>
              </w:rPr>
              <w:t>_</w:t>
            </w:r>
            <w:r w:rsidR="00EB40AF">
              <w:rPr>
                <w:u w:val="single"/>
              </w:rPr>
              <w:t>30</w:t>
            </w:r>
            <w:r w:rsidRPr="00053FB3">
              <w:rPr>
                <w:u w:val="single"/>
              </w:rPr>
              <w:t>_</w:t>
            </w:r>
            <w:r w:rsidRPr="00067F30">
              <w:t>»</w:t>
            </w:r>
            <w:r w:rsidRPr="00053FB3">
              <w:rPr>
                <w:u w:val="single"/>
              </w:rPr>
              <w:t>_</w:t>
            </w:r>
            <w:r w:rsidR="00EB40AF">
              <w:rPr>
                <w:u w:val="single"/>
              </w:rPr>
              <w:t>марта</w:t>
            </w:r>
            <w:r w:rsidRPr="00053FB3">
              <w:rPr>
                <w:u w:val="single"/>
              </w:rPr>
              <w:t>_</w:t>
            </w:r>
            <w:r w:rsidRPr="00067F30">
              <w:t>20</w:t>
            </w:r>
            <w:r w:rsidR="00EB40AF">
              <w:rPr>
                <w:u w:val="single"/>
              </w:rPr>
              <w:t>15</w:t>
            </w:r>
            <w:r w:rsidRPr="00067F30">
              <w:t>г.</w:t>
            </w:r>
          </w:p>
        </w:tc>
      </w:tr>
    </w:tbl>
    <w:p w:rsidR="00440276" w:rsidRDefault="00440276">
      <w:pPr>
        <w:rPr>
          <w:b/>
        </w:rPr>
      </w:pPr>
    </w:p>
    <w:p w:rsidR="001E47E6" w:rsidRDefault="001E47E6" w:rsidP="007A0D93">
      <w:pPr>
        <w:jc w:val="center"/>
        <w:rPr>
          <w:b/>
        </w:rPr>
      </w:pPr>
      <w:r w:rsidRPr="007A0D93">
        <w:rPr>
          <w:b/>
        </w:rPr>
        <w:t xml:space="preserve">Протокол № </w:t>
      </w:r>
      <w:r w:rsidR="00396B97">
        <w:rPr>
          <w:b/>
        </w:rPr>
        <w:t>1</w:t>
      </w:r>
    </w:p>
    <w:p w:rsidR="00DD3CF7" w:rsidRDefault="00DD3CF7" w:rsidP="007A0D93">
      <w:pPr>
        <w:jc w:val="center"/>
        <w:rPr>
          <w:b/>
        </w:rPr>
      </w:pPr>
      <w:r>
        <w:rPr>
          <w:b/>
        </w:rPr>
        <w:t xml:space="preserve">рассмотрения заявок на участие в </w:t>
      </w:r>
      <w:r w:rsidR="00BF0791">
        <w:rPr>
          <w:b/>
        </w:rPr>
        <w:t xml:space="preserve">открытом </w:t>
      </w:r>
      <w:r>
        <w:rPr>
          <w:b/>
        </w:rPr>
        <w:t>аукционе</w:t>
      </w:r>
    </w:p>
    <w:p w:rsidR="003F7ABD" w:rsidRPr="007A0D93" w:rsidRDefault="003F7ABD" w:rsidP="007A0D93">
      <w:pPr>
        <w:jc w:val="center"/>
        <w:rPr>
          <w:b/>
        </w:rPr>
      </w:pPr>
    </w:p>
    <w:p w:rsidR="001E47E6" w:rsidRDefault="001E47E6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425"/>
        <w:gridCol w:w="6485"/>
      </w:tblGrid>
      <w:tr w:rsidR="00067F30" w:rsidTr="003F7ABD">
        <w:tc>
          <w:tcPr>
            <w:tcW w:w="2660" w:type="dxa"/>
          </w:tcPr>
          <w:p w:rsidR="00067F30" w:rsidRPr="003F7ABD" w:rsidRDefault="00067F30" w:rsidP="00D92974">
            <w:pPr>
              <w:rPr>
                <w:b/>
              </w:rPr>
            </w:pPr>
            <w:r w:rsidRPr="003F7ABD">
              <w:rPr>
                <w:b/>
              </w:rPr>
              <w:t>1. Предмет аукциона</w:t>
            </w:r>
            <w:r w:rsidR="0013792F" w:rsidRPr="003F7ABD">
              <w:rPr>
                <w:b/>
              </w:rPr>
              <w:t>:</w:t>
            </w:r>
          </w:p>
        </w:tc>
        <w:tc>
          <w:tcPr>
            <w:tcW w:w="425" w:type="dxa"/>
          </w:tcPr>
          <w:p w:rsidR="00067F30" w:rsidRDefault="00067F30" w:rsidP="00D92974"/>
        </w:tc>
        <w:tc>
          <w:tcPr>
            <w:tcW w:w="6485" w:type="dxa"/>
          </w:tcPr>
          <w:p w:rsidR="00067F30" w:rsidRDefault="00067F30" w:rsidP="00D92974">
            <w:r>
              <w:t>Право на заключение договора на установку и эксплуатацию рекламной конструкции на территории городского округа «город Каспийск»</w:t>
            </w:r>
          </w:p>
          <w:p w:rsidR="00067F30" w:rsidRDefault="00067F30" w:rsidP="00D92974"/>
        </w:tc>
      </w:tr>
      <w:tr w:rsidR="00067F30" w:rsidTr="003F7ABD">
        <w:tc>
          <w:tcPr>
            <w:tcW w:w="2660" w:type="dxa"/>
          </w:tcPr>
          <w:p w:rsidR="00067F30" w:rsidRPr="003F7ABD" w:rsidRDefault="00067F30" w:rsidP="005239FC">
            <w:pPr>
              <w:rPr>
                <w:b/>
              </w:rPr>
            </w:pPr>
            <w:r w:rsidRPr="003F7ABD">
              <w:rPr>
                <w:b/>
              </w:rPr>
              <w:t xml:space="preserve">2. </w:t>
            </w:r>
            <w:r w:rsidR="005239FC">
              <w:rPr>
                <w:b/>
              </w:rPr>
              <w:t>Организатор аукциона</w:t>
            </w:r>
            <w:r w:rsidR="0013792F" w:rsidRPr="003F7ABD">
              <w:rPr>
                <w:b/>
              </w:rPr>
              <w:t>:</w:t>
            </w:r>
          </w:p>
        </w:tc>
        <w:tc>
          <w:tcPr>
            <w:tcW w:w="425" w:type="dxa"/>
          </w:tcPr>
          <w:p w:rsidR="00067F30" w:rsidRDefault="00067F30" w:rsidP="00D92974"/>
        </w:tc>
        <w:tc>
          <w:tcPr>
            <w:tcW w:w="6485" w:type="dxa"/>
          </w:tcPr>
          <w:p w:rsidR="00067F30" w:rsidRDefault="00067F30" w:rsidP="00D92974">
            <w:r>
              <w:t>Управление имущественных отношений администрации городского округа «город Каспийск»</w:t>
            </w:r>
          </w:p>
          <w:p w:rsidR="00067F30" w:rsidRDefault="00067F30" w:rsidP="00D92974">
            <w:r>
              <w:t>Местонахождения и почтовый адрес: 368300, Республика Дагестан, г. Каспийск, ул. Орджоникидзе, 12.</w:t>
            </w:r>
          </w:p>
          <w:p w:rsidR="00067F30" w:rsidRDefault="0013792F" w:rsidP="00D92974">
            <w:r>
              <w:t xml:space="preserve">Адрес электронной почты: </w:t>
            </w:r>
            <w:proofErr w:type="spellStart"/>
            <w:r w:rsidR="00CB3C53" w:rsidRPr="007A13F0">
              <w:rPr>
                <w:lang w:val="en-US"/>
              </w:rPr>
              <w:t>zemlya</w:t>
            </w:r>
            <w:proofErr w:type="spellEnd"/>
            <w:r w:rsidR="00CB3C53" w:rsidRPr="007A13F0">
              <w:t>.</w:t>
            </w:r>
            <w:proofErr w:type="spellStart"/>
            <w:r w:rsidR="00CB3C53" w:rsidRPr="007A13F0">
              <w:rPr>
                <w:lang w:val="en-US"/>
              </w:rPr>
              <w:t>kaspiysk</w:t>
            </w:r>
            <w:proofErr w:type="spellEnd"/>
            <w:r w:rsidR="00CB3C53" w:rsidRPr="007A13F0">
              <w:t>@</w:t>
            </w:r>
            <w:proofErr w:type="spellStart"/>
            <w:r w:rsidR="00CB3C53" w:rsidRPr="007A13F0">
              <w:rPr>
                <w:lang w:val="en-US"/>
              </w:rPr>
              <w:t>yandex</w:t>
            </w:r>
            <w:proofErr w:type="spellEnd"/>
            <w:r w:rsidR="00CB3C53" w:rsidRPr="007A13F0">
              <w:t>.</w:t>
            </w:r>
            <w:proofErr w:type="spellStart"/>
            <w:r w:rsidR="00CB3C53" w:rsidRPr="007A13F0">
              <w:rPr>
                <w:lang w:val="en-US"/>
              </w:rPr>
              <w:t>ru</w:t>
            </w:r>
            <w:proofErr w:type="spellEnd"/>
          </w:p>
          <w:p w:rsidR="00067F30" w:rsidRPr="00CB3C53" w:rsidRDefault="00067F30" w:rsidP="00D92974">
            <w:r>
              <w:t xml:space="preserve">Контактный телефон: (87246) </w:t>
            </w:r>
            <w:r w:rsidR="00CB3C53" w:rsidRPr="00CB3C53">
              <w:t>2-26-12</w:t>
            </w:r>
          </w:p>
          <w:p w:rsidR="00067F30" w:rsidRDefault="00067F30" w:rsidP="00D92974"/>
        </w:tc>
      </w:tr>
    </w:tbl>
    <w:p w:rsidR="00067F30" w:rsidRDefault="00067F30">
      <w:pPr>
        <w:rPr>
          <w:b/>
        </w:rPr>
      </w:pPr>
    </w:p>
    <w:p w:rsidR="001E47E6" w:rsidRPr="003F7ABD" w:rsidRDefault="00CB3C53" w:rsidP="001E47E6">
      <w:pPr>
        <w:tabs>
          <w:tab w:val="left" w:pos="3285"/>
        </w:tabs>
        <w:rPr>
          <w:b/>
        </w:rPr>
      </w:pPr>
      <w:r w:rsidRPr="003F7ABD">
        <w:rPr>
          <w:b/>
        </w:rPr>
        <w:t>3. Стартовая цена (руб.):</w:t>
      </w:r>
    </w:p>
    <w:p w:rsidR="00727941" w:rsidRDefault="00727941" w:rsidP="0075453C">
      <w:pPr>
        <w:tabs>
          <w:tab w:val="left" w:pos="3285"/>
        </w:tabs>
        <w:ind w:firstLine="708"/>
      </w:pPr>
    </w:p>
    <w:tbl>
      <w:tblPr>
        <w:tblStyle w:val="a5"/>
        <w:tblW w:w="9606" w:type="dxa"/>
        <w:tblLook w:val="01E0" w:firstRow="1" w:lastRow="1" w:firstColumn="1" w:lastColumn="1" w:noHBand="0" w:noVBand="0"/>
      </w:tblPr>
      <w:tblGrid>
        <w:gridCol w:w="953"/>
        <w:gridCol w:w="1379"/>
        <w:gridCol w:w="948"/>
        <w:gridCol w:w="1379"/>
        <w:gridCol w:w="949"/>
        <w:gridCol w:w="1379"/>
        <w:gridCol w:w="949"/>
        <w:gridCol w:w="1670"/>
      </w:tblGrid>
      <w:tr w:rsidR="005D19C0" w:rsidTr="00067F30">
        <w:tc>
          <w:tcPr>
            <w:tcW w:w="953" w:type="dxa"/>
            <w:shd w:val="clear" w:color="auto" w:fill="CCCCCC"/>
          </w:tcPr>
          <w:p w:rsidR="005D19C0" w:rsidRPr="005D19C0" w:rsidRDefault="005D19C0" w:rsidP="005D19C0">
            <w:pPr>
              <w:tabs>
                <w:tab w:val="left" w:pos="3285"/>
              </w:tabs>
              <w:jc w:val="center"/>
              <w:rPr>
                <w:b/>
              </w:rPr>
            </w:pPr>
            <w:r w:rsidRPr="005D19C0">
              <w:rPr>
                <w:b/>
              </w:rPr>
              <w:t>№ Лота</w:t>
            </w:r>
          </w:p>
        </w:tc>
        <w:tc>
          <w:tcPr>
            <w:tcW w:w="1379" w:type="dxa"/>
            <w:shd w:val="clear" w:color="auto" w:fill="CCCCCC"/>
          </w:tcPr>
          <w:p w:rsidR="005D19C0" w:rsidRPr="005D19C0" w:rsidRDefault="005D19C0" w:rsidP="005D19C0">
            <w:pPr>
              <w:tabs>
                <w:tab w:val="left" w:pos="3285"/>
              </w:tabs>
              <w:jc w:val="center"/>
              <w:rPr>
                <w:b/>
              </w:rPr>
            </w:pPr>
            <w:r w:rsidRPr="005D19C0">
              <w:rPr>
                <w:b/>
              </w:rPr>
              <w:t>Стартовая цена, руб.</w:t>
            </w:r>
          </w:p>
        </w:tc>
        <w:tc>
          <w:tcPr>
            <w:tcW w:w="948" w:type="dxa"/>
            <w:shd w:val="clear" w:color="auto" w:fill="CCCCCC"/>
          </w:tcPr>
          <w:p w:rsidR="005D19C0" w:rsidRPr="005D19C0" w:rsidRDefault="005D19C0" w:rsidP="005D19C0">
            <w:pPr>
              <w:tabs>
                <w:tab w:val="left" w:pos="3285"/>
              </w:tabs>
              <w:jc w:val="center"/>
              <w:rPr>
                <w:b/>
              </w:rPr>
            </w:pPr>
            <w:r w:rsidRPr="005D19C0">
              <w:rPr>
                <w:b/>
              </w:rPr>
              <w:t>№ Лота</w:t>
            </w:r>
          </w:p>
        </w:tc>
        <w:tc>
          <w:tcPr>
            <w:tcW w:w="1379" w:type="dxa"/>
            <w:shd w:val="clear" w:color="auto" w:fill="CCCCCC"/>
          </w:tcPr>
          <w:p w:rsidR="005D19C0" w:rsidRPr="005D19C0" w:rsidRDefault="005D19C0" w:rsidP="005D19C0">
            <w:pPr>
              <w:tabs>
                <w:tab w:val="left" w:pos="3285"/>
              </w:tabs>
              <w:jc w:val="center"/>
              <w:rPr>
                <w:b/>
              </w:rPr>
            </w:pPr>
            <w:r w:rsidRPr="005D19C0">
              <w:rPr>
                <w:b/>
              </w:rPr>
              <w:t>Стартовая цена, руб.</w:t>
            </w:r>
          </w:p>
        </w:tc>
        <w:tc>
          <w:tcPr>
            <w:tcW w:w="949" w:type="dxa"/>
            <w:shd w:val="clear" w:color="auto" w:fill="CCCCCC"/>
          </w:tcPr>
          <w:p w:rsidR="005D19C0" w:rsidRPr="005D19C0" w:rsidRDefault="005D19C0" w:rsidP="005D19C0">
            <w:pPr>
              <w:tabs>
                <w:tab w:val="left" w:pos="3285"/>
              </w:tabs>
              <w:jc w:val="center"/>
              <w:rPr>
                <w:b/>
              </w:rPr>
            </w:pPr>
            <w:r w:rsidRPr="005D19C0">
              <w:rPr>
                <w:b/>
              </w:rPr>
              <w:t>№ Лота</w:t>
            </w:r>
          </w:p>
        </w:tc>
        <w:tc>
          <w:tcPr>
            <w:tcW w:w="1379" w:type="dxa"/>
            <w:shd w:val="clear" w:color="auto" w:fill="CCCCCC"/>
          </w:tcPr>
          <w:p w:rsidR="005D19C0" w:rsidRPr="005D19C0" w:rsidRDefault="005D19C0" w:rsidP="005D19C0">
            <w:pPr>
              <w:tabs>
                <w:tab w:val="left" w:pos="3285"/>
              </w:tabs>
              <w:jc w:val="center"/>
              <w:rPr>
                <w:b/>
              </w:rPr>
            </w:pPr>
            <w:r w:rsidRPr="005D19C0">
              <w:rPr>
                <w:b/>
              </w:rPr>
              <w:t>Стартовая цена, руб.</w:t>
            </w:r>
          </w:p>
        </w:tc>
        <w:tc>
          <w:tcPr>
            <w:tcW w:w="949" w:type="dxa"/>
            <w:shd w:val="clear" w:color="auto" w:fill="CCCCCC"/>
          </w:tcPr>
          <w:p w:rsidR="005D19C0" w:rsidRPr="005D19C0" w:rsidRDefault="005D19C0" w:rsidP="005D19C0">
            <w:pPr>
              <w:tabs>
                <w:tab w:val="left" w:pos="3285"/>
              </w:tabs>
              <w:jc w:val="center"/>
              <w:rPr>
                <w:b/>
              </w:rPr>
            </w:pPr>
            <w:r w:rsidRPr="005D19C0">
              <w:rPr>
                <w:b/>
              </w:rPr>
              <w:t>№ Лота</w:t>
            </w:r>
          </w:p>
        </w:tc>
        <w:tc>
          <w:tcPr>
            <w:tcW w:w="1670" w:type="dxa"/>
            <w:shd w:val="clear" w:color="auto" w:fill="CCCCCC"/>
          </w:tcPr>
          <w:p w:rsidR="005D19C0" w:rsidRPr="005D19C0" w:rsidRDefault="005D19C0" w:rsidP="005D19C0">
            <w:pPr>
              <w:tabs>
                <w:tab w:val="left" w:pos="3285"/>
              </w:tabs>
              <w:jc w:val="center"/>
              <w:rPr>
                <w:b/>
              </w:rPr>
            </w:pPr>
            <w:r w:rsidRPr="005D19C0">
              <w:rPr>
                <w:b/>
              </w:rPr>
              <w:t>Стартовая цена, руб.</w:t>
            </w:r>
          </w:p>
        </w:tc>
      </w:tr>
      <w:tr w:rsidR="00D249BC" w:rsidTr="00F4663E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7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670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</w:tr>
      <w:tr w:rsidR="00D249BC" w:rsidTr="00F4663E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7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670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</w:tr>
      <w:tr w:rsidR="00D249BC" w:rsidTr="00F4663E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7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670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</w:tr>
      <w:tr w:rsidR="00D249BC" w:rsidTr="00F4663E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2E51FD" w:rsidP="00D40ED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24624,00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7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670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</w:tr>
      <w:tr w:rsidR="00D249BC" w:rsidTr="00F4663E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13453,20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10692,00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7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670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</w:tr>
      <w:tr w:rsidR="00D249BC" w:rsidTr="00F4663E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13453,20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24377,76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7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670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</w:tr>
      <w:tr w:rsidR="00D249BC" w:rsidTr="0027138B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15390,00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686DC3" w:rsidRDefault="00D249BC" w:rsidP="00686DC3">
            <w:pPr>
              <w:tabs>
                <w:tab w:val="left" w:pos="3285"/>
              </w:tabs>
              <w:ind w:left="360"/>
              <w:jc w:val="center"/>
              <w:rPr>
                <w:b/>
              </w:rPr>
            </w:pPr>
          </w:p>
        </w:tc>
        <w:tc>
          <w:tcPr>
            <w:tcW w:w="1670" w:type="dxa"/>
          </w:tcPr>
          <w:p w:rsidR="00D249BC" w:rsidRPr="00BE37CA" w:rsidRDefault="00D249BC" w:rsidP="00C4332D">
            <w:pPr>
              <w:jc w:val="center"/>
            </w:pPr>
          </w:p>
        </w:tc>
      </w:tr>
      <w:tr w:rsidR="00D249BC" w:rsidTr="0027138B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13453,20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949" w:type="dxa"/>
          </w:tcPr>
          <w:p w:rsidR="00D249BC" w:rsidRPr="00686DC3" w:rsidRDefault="00D249BC" w:rsidP="00686DC3">
            <w:pPr>
              <w:tabs>
                <w:tab w:val="left" w:pos="3285"/>
              </w:tabs>
              <w:ind w:left="360"/>
              <w:jc w:val="center"/>
              <w:rPr>
                <w:b/>
              </w:rPr>
            </w:pPr>
          </w:p>
        </w:tc>
        <w:tc>
          <w:tcPr>
            <w:tcW w:w="1670" w:type="dxa"/>
          </w:tcPr>
          <w:p w:rsidR="00D249BC" w:rsidRPr="00BE37CA" w:rsidRDefault="00D249BC" w:rsidP="00C4332D">
            <w:pPr>
              <w:jc w:val="center"/>
            </w:pPr>
          </w:p>
        </w:tc>
      </w:tr>
      <w:tr w:rsidR="00D249BC" w:rsidTr="0027138B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13453,20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949" w:type="dxa"/>
          </w:tcPr>
          <w:p w:rsidR="00D249BC" w:rsidRPr="00686DC3" w:rsidRDefault="00D249BC" w:rsidP="00686DC3">
            <w:pPr>
              <w:tabs>
                <w:tab w:val="left" w:pos="3285"/>
              </w:tabs>
              <w:ind w:left="360"/>
              <w:jc w:val="center"/>
              <w:rPr>
                <w:b/>
              </w:rPr>
            </w:pPr>
          </w:p>
        </w:tc>
        <w:tc>
          <w:tcPr>
            <w:tcW w:w="1670" w:type="dxa"/>
          </w:tcPr>
          <w:p w:rsidR="00D249BC" w:rsidRPr="00BE37CA" w:rsidRDefault="00D249BC" w:rsidP="00C4332D">
            <w:pPr>
              <w:jc w:val="center"/>
            </w:pPr>
          </w:p>
        </w:tc>
      </w:tr>
      <w:tr w:rsidR="00D249BC" w:rsidTr="0027138B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24624,00</w:t>
            </w:r>
          </w:p>
        </w:tc>
        <w:tc>
          <w:tcPr>
            <w:tcW w:w="949" w:type="dxa"/>
          </w:tcPr>
          <w:p w:rsidR="00D249BC" w:rsidRPr="00686DC3" w:rsidRDefault="00D249BC" w:rsidP="00686DC3">
            <w:pPr>
              <w:tabs>
                <w:tab w:val="left" w:pos="3285"/>
              </w:tabs>
              <w:ind w:left="360"/>
              <w:jc w:val="center"/>
              <w:rPr>
                <w:b/>
              </w:rPr>
            </w:pPr>
          </w:p>
        </w:tc>
        <w:tc>
          <w:tcPr>
            <w:tcW w:w="1670" w:type="dxa"/>
          </w:tcPr>
          <w:p w:rsidR="00D249BC" w:rsidRPr="00BE37CA" w:rsidRDefault="00D249BC" w:rsidP="00C4332D">
            <w:pPr>
              <w:jc w:val="center"/>
            </w:pPr>
          </w:p>
        </w:tc>
      </w:tr>
      <w:tr w:rsidR="00D249BC" w:rsidTr="0027138B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16251,84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6771,60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686DC3" w:rsidRDefault="00D249BC" w:rsidP="00686DC3">
            <w:pPr>
              <w:tabs>
                <w:tab w:val="left" w:pos="3285"/>
              </w:tabs>
              <w:ind w:left="360"/>
              <w:jc w:val="center"/>
              <w:rPr>
                <w:b/>
              </w:rPr>
            </w:pPr>
          </w:p>
        </w:tc>
        <w:tc>
          <w:tcPr>
            <w:tcW w:w="1670" w:type="dxa"/>
          </w:tcPr>
          <w:p w:rsidR="00D249BC" w:rsidRPr="00BE37CA" w:rsidRDefault="00D249BC" w:rsidP="00C4332D">
            <w:pPr>
              <w:jc w:val="center"/>
            </w:pPr>
          </w:p>
        </w:tc>
      </w:tr>
      <w:tr w:rsidR="00D249BC" w:rsidTr="0027138B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12188,88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10157,40</w:t>
            </w:r>
          </w:p>
        </w:tc>
        <w:tc>
          <w:tcPr>
            <w:tcW w:w="949" w:type="dxa"/>
          </w:tcPr>
          <w:p w:rsidR="00D249BC" w:rsidRPr="00686DC3" w:rsidRDefault="00D249BC" w:rsidP="00686DC3">
            <w:pPr>
              <w:tabs>
                <w:tab w:val="left" w:pos="3285"/>
              </w:tabs>
              <w:ind w:left="360"/>
              <w:jc w:val="center"/>
              <w:rPr>
                <w:b/>
              </w:rPr>
            </w:pPr>
          </w:p>
        </w:tc>
        <w:tc>
          <w:tcPr>
            <w:tcW w:w="1670" w:type="dxa"/>
          </w:tcPr>
          <w:p w:rsidR="00D249BC" w:rsidRPr="00BE37CA" w:rsidRDefault="00D249BC" w:rsidP="00C4332D">
            <w:pPr>
              <w:jc w:val="center"/>
            </w:pPr>
          </w:p>
        </w:tc>
      </w:tr>
      <w:tr w:rsidR="00D249BC" w:rsidTr="0027138B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12188,88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16251,84</w:t>
            </w:r>
          </w:p>
        </w:tc>
        <w:tc>
          <w:tcPr>
            <w:tcW w:w="949" w:type="dxa"/>
          </w:tcPr>
          <w:p w:rsidR="00D249BC" w:rsidRPr="00686DC3" w:rsidRDefault="00D249BC" w:rsidP="00686DC3">
            <w:pPr>
              <w:tabs>
                <w:tab w:val="left" w:pos="3285"/>
              </w:tabs>
              <w:ind w:left="360"/>
              <w:jc w:val="center"/>
              <w:rPr>
                <w:b/>
              </w:rPr>
            </w:pPr>
          </w:p>
        </w:tc>
        <w:tc>
          <w:tcPr>
            <w:tcW w:w="1670" w:type="dxa"/>
          </w:tcPr>
          <w:p w:rsidR="00D249BC" w:rsidRDefault="00D249BC" w:rsidP="00C4332D">
            <w:pPr>
              <w:jc w:val="center"/>
            </w:pPr>
          </w:p>
        </w:tc>
      </w:tr>
      <w:tr w:rsidR="00D249BC" w:rsidTr="0027138B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12188,88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16251,84</w:t>
            </w:r>
          </w:p>
        </w:tc>
        <w:tc>
          <w:tcPr>
            <w:tcW w:w="949" w:type="dxa"/>
          </w:tcPr>
          <w:p w:rsidR="00D249BC" w:rsidRPr="00686DC3" w:rsidRDefault="00D249BC" w:rsidP="00686DC3">
            <w:pPr>
              <w:tabs>
                <w:tab w:val="left" w:pos="3285"/>
              </w:tabs>
              <w:ind w:left="360"/>
              <w:jc w:val="center"/>
              <w:rPr>
                <w:b/>
              </w:rPr>
            </w:pPr>
          </w:p>
        </w:tc>
        <w:tc>
          <w:tcPr>
            <w:tcW w:w="1670" w:type="dxa"/>
          </w:tcPr>
          <w:p w:rsidR="00D249BC" w:rsidRPr="00BE37CA" w:rsidRDefault="00D249BC" w:rsidP="00C4332D">
            <w:pPr>
              <w:jc w:val="center"/>
            </w:pPr>
          </w:p>
        </w:tc>
      </w:tr>
      <w:tr w:rsidR="00D249BC" w:rsidTr="0027138B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8125,92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949" w:type="dxa"/>
          </w:tcPr>
          <w:p w:rsidR="00D249BC" w:rsidRPr="00686DC3" w:rsidRDefault="00D249BC" w:rsidP="00686DC3">
            <w:pPr>
              <w:tabs>
                <w:tab w:val="left" w:pos="3285"/>
              </w:tabs>
              <w:ind w:left="360"/>
              <w:jc w:val="center"/>
              <w:rPr>
                <w:b/>
              </w:rPr>
            </w:pPr>
          </w:p>
        </w:tc>
        <w:tc>
          <w:tcPr>
            <w:tcW w:w="1670" w:type="dxa"/>
          </w:tcPr>
          <w:p w:rsidR="00D249BC" w:rsidRPr="00BE37CA" w:rsidRDefault="00D249BC" w:rsidP="00C4332D">
            <w:pPr>
              <w:jc w:val="center"/>
            </w:pPr>
          </w:p>
        </w:tc>
      </w:tr>
    </w:tbl>
    <w:p w:rsidR="00727941" w:rsidRDefault="00727941" w:rsidP="001E47E6">
      <w:pPr>
        <w:tabs>
          <w:tab w:val="left" w:pos="3285"/>
        </w:tabs>
      </w:pP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425"/>
        <w:gridCol w:w="6060"/>
        <w:gridCol w:w="36"/>
      </w:tblGrid>
      <w:tr w:rsidR="00067F30" w:rsidTr="00155D41">
        <w:trPr>
          <w:gridAfter w:val="1"/>
          <w:wAfter w:w="36" w:type="dxa"/>
        </w:trPr>
        <w:tc>
          <w:tcPr>
            <w:tcW w:w="3085" w:type="dxa"/>
          </w:tcPr>
          <w:p w:rsidR="00067F30" w:rsidRPr="003F7ABD" w:rsidRDefault="00067F30" w:rsidP="00CB3C53">
            <w:pPr>
              <w:rPr>
                <w:b/>
              </w:rPr>
            </w:pPr>
            <w:r w:rsidRPr="003F7ABD">
              <w:rPr>
                <w:b/>
              </w:rPr>
              <w:t xml:space="preserve">4. </w:t>
            </w:r>
            <w:r w:rsidR="00CB3C53" w:rsidRPr="003F7ABD">
              <w:rPr>
                <w:b/>
              </w:rPr>
              <w:t>Объявление об аукционе</w:t>
            </w:r>
            <w:r w:rsidR="0013792F" w:rsidRPr="003F7ABD">
              <w:rPr>
                <w:b/>
              </w:rPr>
              <w:t>:</w:t>
            </w:r>
          </w:p>
        </w:tc>
        <w:tc>
          <w:tcPr>
            <w:tcW w:w="425" w:type="dxa"/>
          </w:tcPr>
          <w:p w:rsidR="00067F30" w:rsidRDefault="00067F30" w:rsidP="00D92974"/>
        </w:tc>
        <w:tc>
          <w:tcPr>
            <w:tcW w:w="6060" w:type="dxa"/>
          </w:tcPr>
          <w:p w:rsidR="00067F30" w:rsidRDefault="00067F30" w:rsidP="00D92974">
            <w:r>
              <w:t>Извещение о проведен</w:t>
            </w:r>
            <w:proofErr w:type="gramStart"/>
            <w:r>
              <w:t>ии ау</w:t>
            </w:r>
            <w:proofErr w:type="gramEnd"/>
            <w:r>
              <w:t>кциона опубликовано</w:t>
            </w:r>
            <w:r w:rsidR="00917832">
              <w:t xml:space="preserve"> в газете «Трудовой Каспийск» № </w:t>
            </w:r>
            <w:r w:rsidR="001A3F7A">
              <w:t>9</w:t>
            </w:r>
            <w:r w:rsidR="00917832">
              <w:t xml:space="preserve"> (17</w:t>
            </w:r>
            <w:r w:rsidR="001A3F7A">
              <w:t>4</w:t>
            </w:r>
            <w:r w:rsidR="00917832">
              <w:t xml:space="preserve">2) от </w:t>
            </w:r>
            <w:r w:rsidR="001A3F7A">
              <w:t>13</w:t>
            </w:r>
            <w:r w:rsidR="00917832">
              <w:t>.</w:t>
            </w:r>
            <w:r w:rsidR="001A3F7A">
              <w:t>03</w:t>
            </w:r>
            <w:r w:rsidR="00917832">
              <w:t>.201</w:t>
            </w:r>
            <w:r w:rsidR="001A3F7A">
              <w:t>5</w:t>
            </w:r>
            <w:r w:rsidR="00917832">
              <w:t>г. и</w:t>
            </w:r>
            <w:r>
              <w:t xml:space="preserve"> на официальном сайте </w:t>
            </w:r>
            <w:r w:rsidR="00777FEC" w:rsidRPr="0040149F">
              <w:t>www.kaspiysk.org</w:t>
            </w:r>
          </w:p>
          <w:p w:rsidR="00067F30" w:rsidRDefault="00067F30" w:rsidP="00D92974"/>
        </w:tc>
      </w:tr>
      <w:tr w:rsidR="00067F30" w:rsidTr="00155D41">
        <w:trPr>
          <w:gridAfter w:val="1"/>
          <w:wAfter w:w="36" w:type="dxa"/>
        </w:trPr>
        <w:tc>
          <w:tcPr>
            <w:tcW w:w="3085" w:type="dxa"/>
          </w:tcPr>
          <w:p w:rsidR="00067F30" w:rsidRPr="003F7ABD" w:rsidRDefault="00067F30" w:rsidP="0013792F">
            <w:pPr>
              <w:rPr>
                <w:b/>
              </w:rPr>
            </w:pPr>
            <w:r w:rsidRPr="003F7ABD">
              <w:rPr>
                <w:b/>
              </w:rPr>
              <w:t xml:space="preserve">5. </w:t>
            </w:r>
            <w:r w:rsidR="0013792F" w:rsidRPr="003F7ABD">
              <w:rPr>
                <w:b/>
              </w:rPr>
              <w:t>Дата и время рассмотрения заявок:</w:t>
            </w:r>
          </w:p>
        </w:tc>
        <w:tc>
          <w:tcPr>
            <w:tcW w:w="425" w:type="dxa"/>
          </w:tcPr>
          <w:p w:rsidR="00067F30" w:rsidRDefault="00067F30" w:rsidP="00D92974"/>
        </w:tc>
        <w:tc>
          <w:tcPr>
            <w:tcW w:w="6060" w:type="dxa"/>
          </w:tcPr>
          <w:p w:rsidR="00067F30" w:rsidRDefault="0013792F" w:rsidP="00D92974">
            <w:r>
              <w:t>«_</w:t>
            </w:r>
            <w:r w:rsidR="001A3F7A">
              <w:rPr>
                <w:u w:val="single"/>
              </w:rPr>
              <w:t>30</w:t>
            </w:r>
            <w:r>
              <w:t>_»_</w:t>
            </w:r>
            <w:r w:rsidR="001A3F7A">
              <w:rPr>
                <w:u w:val="single"/>
              </w:rPr>
              <w:t>марта</w:t>
            </w:r>
            <w:r w:rsidR="002127F1">
              <w:t>_20</w:t>
            </w:r>
            <w:r w:rsidR="002127F1">
              <w:rPr>
                <w:u w:val="single"/>
              </w:rPr>
              <w:t xml:space="preserve">15 </w:t>
            </w:r>
            <w:r w:rsidR="002127F1">
              <w:t>г.</w:t>
            </w:r>
          </w:p>
          <w:p w:rsidR="00067F30" w:rsidRDefault="00067F30" w:rsidP="00D92974"/>
          <w:p w:rsidR="0013792F" w:rsidRDefault="002810F8" w:rsidP="001A3F7A">
            <w:r>
              <w:t>В _</w:t>
            </w:r>
            <w:r w:rsidR="00EB1C9D">
              <w:rPr>
                <w:u w:val="single"/>
              </w:rPr>
              <w:t>1</w:t>
            </w:r>
            <w:r w:rsidR="001A3F7A">
              <w:rPr>
                <w:u w:val="single"/>
              </w:rPr>
              <w:t>6</w:t>
            </w:r>
            <w:r>
              <w:t>__ часов _</w:t>
            </w:r>
            <w:r w:rsidR="00EB1C9D">
              <w:rPr>
                <w:u w:val="single"/>
              </w:rPr>
              <w:t>00</w:t>
            </w:r>
            <w:r>
              <w:t>_ минут</w:t>
            </w:r>
            <w:r w:rsidR="002127F1">
              <w:t xml:space="preserve"> (время московское)</w:t>
            </w:r>
          </w:p>
        </w:tc>
      </w:tr>
      <w:tr w:rsidR="00067F30" w:rsidTr="00155D41">
        <w:trPr>
          <w:gridAfter w:val="1"/>
          <w:wAfter w:w="36" w:type="dxa"/>
        </w:trPr>
        <w:tc>
          <w:tcPr>
            <w:tcW w:w="3085" w:type="dxa"/>
          </w:tcPr>
          <w:p w:rsidR="00067F30" w:rsidRPr="003F7ABD" w:rsidRDefault="00067F30" w:rsidP="0013792F">
            <w:pPr>
              <w:rPr>
                <w:b/>
              </w:rPr>
            </w:pPr>
            <w:r w:rsidRPr="003F7ABD">
              <w:rPr>
                <w:b/>
              </w:rPr>
              <w:t xml:space="preserve">6. </w:t>
            </w:r>
            <w:r w:rsidR="0013792F" w:rsidRPr="003F7ABD">
              <w:rPr>
                <w:b/>
              </w:rPr>
              <w:t>Состав комиссии:</w:t>
            </w:r>
          </w:p>
          <w:p w:rsidR="0013792F" w:rsidRPr="003F7ABD" w:rsidRDefault="0013792F" w:rsidP="0013792F">
            <w:pPr>
              <w:rPr>
                <w:b/>
              </w:rPr>
            </w:pPr>
          </w:p>
        </w:tc>
        <w:tc>
          <w:tcPr>
            <w:tcW w:w="425" w:type="dxa"/>
          </w:tcPr>
          <w:p w:rsidR="00067F30" w:rsidRDefault="00067F30" w:rsidP="00D92974"/>
        </w:tc>
        <w:tc>
          <w:tcPr>
            <w:tcW w:w="6060" w:type="dxa"/>
          </w:tcPr>
          <w:p w:rsidR="00067F30" w:rsidRDefault="00067F30" w:rsidP="00D92974"/>
        </w:tc>
      </w:tr>
      <w:tr w:rsidR="00155D41" w:rsidTr="00155D41">
        <w:tc>
          <w:tcPr>
            <w:tcW w:w="3085" w:type="dxa"/>
          </w:tcPr>
          <w:p w:rsidR="00155D41" w:rsidRDefault="00155D41" w:rsidP="00262B57">
            <w:proofErr w:type="gramStart"/>
            <w:r>
              <w:t>М-Г</w:t>
            </w:r>
            <w:proofErr w:type="gramEnd"/>
            <w:r>
              <w:t xml:space="preserve">. А. </w:t>
            </w:r>
            <w:proofErr w:type="spellStart"/>
            <w:r>
              <w:t>Хусруев</w:t>
            </w:r>
            <w:proofErr w:type="spellEnd"/>
          </w:p>
        </w:tc>
        <w:tc>
          <w:tcPr>
            <w:tcW w:w="425" w:type="dxa"/>
          </w:tcPr>
          <w:p w:rsidR="00155D41" w:rsidRDefault="00155D41" w:rsidP="00262B57"/>
        </w:tc>
        <w:tc>
          <w:tcPr>
            <w:tcW w:w="6096" w:type="dxa"/>
            <w:gridSpan w:val="2"/>
          </w:tcPr>
          <w:p w:rsidR="00155D41" w:rsidRDefault="00155D41" w:rsidP="00262B57">
            <w:r w:rsidRPr="003F7ABD">
              <w:rPr>
                <w:b/>
              </w:rPr>
              <w:t>Председатель комиссии:</w:t>
            </w:r>
            <w:r>
              <w:t xml:space="preserve"> Начальник Управления имущественных отношений администрации городского округа «город Каспийск»</w:t>
            </w:r>
          </w:p>
          <w:p w:rsidR="00155D41" w:rsidRDefault="00155D41" w:rsidP="00262B57"/>
        </w:tc>
      </w:tr>
      <w:tr w:rsidR="00155D41" w:rsidTr="00155D41">
        <w:tc>
          <w:tcPr>
            <w:tcW w:w="3085" w:type="dxa"/>
          </w:tcPr>
          <w:p w:rsidR="00155D41" w:rsidRDefault="00155D41" w:rsidP="00262B57">
            <w:r>
              <w:t xml:space="preserve">Я. Ш. </w:t>
            </w:r>
            <w:proofErr w:type="spellStart"/>
            <w:r>
              <w:t>Езибегов</w:t>
            </w:r>
            <w:proofErr w:type="spellEnd"/>
          </w:p>
        </w:tc>
        <w:tc>
          <w:tcPr>
            <w:tcW w:w="425" w:type="dxa"/>
          </w:tcPr>
          <w:p w:rsidR="00155D41" w:rsidRDefault="00155D41" w:rsidP="00262B57"/>
        </w:tc>
        <w:tc>
          <w:tcPr>
            <w:tcW w:w="6096" w:type="dxa"/>
            <w:gridSpan w:val="2"/>
          </w:tcPr>
          <w:p w:rsidR="00155D41" w:rsidRDefault="00155D41" w:rsidP="00262B57">
            <w:r w:rsidRPr="003F7ABD">
              <w:rPr>
                <w:b/>
              </w:rPr>
              <w:t>Член комиссии:</w:t>
            </w:r>
            <w:r>
              <w:t xml:space="preserve"> Заместитель начальника Управления имущественных отношений администрации городского округа «город Каспийск»</w:t>
            </w:r>
          </w:p>
          <w:p w:rsidR="00155D41" w:rsidRDefault="00155D41" w:rsidP="00262B57"/>
        </w:tc>
      </w:tr>
      <w:tr w:rsidR="00155D41" w:rsidTr="00155D41">
        <w:tc>
          <w:tcPr>
            <w:tcW w:w="3085" w:type="dxa"/>
          </w:tcPr>
          <w:p w:rsidR="00155D41" w:rsidRDefault="00155D41" w:rsidP="00262B57">
            <w:r>
              <w:lastRenderedPageBreak/>
              <w:t xml:space="preserve">М. М. </w:t>
            </w:r>
            <w:proofErr w:type="spellStart"/>
            <w:r>
              <w:t>Велиханова</w:t>
            </w:r>
            <w:proofErr w:type="spellEnd"/>
          </w:p>
        </w:tc>
        <w:tc>
          <w:tcPr>
            <w:tcW w:w="425" w:type="dxa"/>
          </w:tcPr>
          <w:p w:rsidR="00155D41" w:rsidRDefault="00155D41" w:rsidP="00262B57"/>
        </w:tc>
        <w:tc>
          <w:tcPr>
            <w:tcW w:w="6096" w:type="dxa"/>
            <w:gridSpan w:val="2"/>
          </w:tcPr>
          <w:p w:rsidR="00155D41" w:rsidRDefault="00155D41" w:rsidP="00262B57">
            <w:r w:rsidRPr="003F7ABD">
              <w:rPr>
                <w:b/>
              </w:rPr>
              <w:t>Член комиссии:</w:t>
            </w:r>
            <w:r>
              <w:t xml:space="preserve"> Заместитель начальника Управления имущественных отношений администрации городского округа «город Каспийск»</w:t>
            </w:r>
          </w:p>
          <w:p w:rsidR="00155D41" w:rsidRDefault="00155D41" w:rsidP="00262B57"/>
        </w:tc>
      </w:tr>
      <w:tr w:rsidR="00155D41" w:rsidTr="00155D41">
        <w:tc>
          <w:tcPr>
            <w:tcW w:w="3085" w:type="dxa"/>
          </w:tcPr>
          <w:p w:rsidR="00155D41" w:rsidRDefault="00155D41" w:rsidP="00262B57">
            <w:r>
              <w:t>А. М. Махов</w:t>
            </w:r>
          </w:p>
        </w:tc>
        <w:tc>
          <w:tcPr>
            <w:tcW w:w="425" w:type="dxa"/>
          </w:tcPr>
          <w:p w:rsidR="00155D41" w:rsidRDefault="00155D41" w:rsidP="00262B57"/>
        </w:tc>
        <w:tc>
          <w:tcPr>
            <w:tcW w:w="6096" w:type="dxa"/>
            <w:gridSpan w:val="2"/>
          </w:tcPr>
          <w:p w:rsidR="00155D41" w:rsidRDefault="00155D41" w:rsidP="00262B57">
            <w:r w:rsidRPr="003F7ABD">
              <w:rPr>
                <w:b/>
              </w:rPr>
              <w:t>Член комиссии:</w:t>
            </w:r>
            <w:r>
              <w:t xml:space="preserve"> Начальник Управления архитектуры и строительства администрации городского округа «город Каспийск»</w:t>
            </w:r>
          </w:p>
        </w:tc>
      </w:tr>
      <w:tr w:rsidR="00155D41" w:rsidTr="00155D41">
        <w:tc>
          <w:tcPr>
            <w:tcW w:w="3085" w:type="dxa"/>
          </w:tcPr>
          <w:p w:rsidR="00155D41" w:rsidRDefault="00155D41" w:rsidP="00262B57">
            <w:r>
              <w:t xml:space="preserve">Х. Х. </w:t>
            </w:r>
            <w:proofErr w:type="spellStart"/>
            <w:r>
              <w:t>Абдулаева</w:t>
            </w:r>
            <w:proofErr w:type="spellEnd"/>
          </w:p>
        </w:tc>
        <w:tc>
          <w:tcPr>
            <w:tcW w:w="425" w:type="dxa"/>
          </w:tcPr>
          <w:p w:rsidR="00155D41" w:rsidRDefault="00155D41" w:rsidP="00262B57"/>
        </w:tc>
        <w:tc>
          <w:tcPr>
            <w:tcW w:w="6096" w:type="dxa"/>
            <w:gridSpan w:val="2"/>
          </w:tcPr>
          <w:p w:rsidR="00155D41" w:rsidRPr="007C7BCA" w:rsidRDefault="00155D41" w:rsidP="00262B57">
            <w:r>
              <w:rPr>
                <w:b/>
              </w:rPr>
              <w:t>Член комиссии:</w:t>
            </w:r>
            <w:r>
              <w:t xml:space="preserve"> Начальник Финансового управления администрации городского округа «город Каспийск»</w:t>
            </w:r>
          </w:p>
        </w:tc>
      </w:tr>
      <w:tr w:rsidR="00155D41" w:rsidTr="00155D41">
        <w:tc>
          <w:tcPr>
            <w:tcW w:w="3085" w:type="dxa"/>
          </w:tcPr>
          <w:p w:rsidR="00155D41" w:rsidRDefault="00155D41" w:rsidP="00262B57">
            <w:r>
              <w:t xml:space="preserve">Н. М. </w:t>
            </w:r>
            <w:proofErr w:type="spellStart"/>
            <w:r>
              <w:t>Абдулкеримов</w:t>
            </w:r>
            <w:proofErr w:type="spellEnd"/>
          </w:p>
        </w:tc>
        <w:tc>
          <w:tcPr>
            <w:tcW w:w="425" w:type="dxa"/>
          </w:tcPr>
          <w:p w:rsidR="00155D41" w:rsidRDefault="00155D41" w:rsidP="00262B57"/>
        </w:tc>
        <w:tc>
          <w:tcPr>
            <w:tcW w:w="6096" w:type="dxa"/>
            <w:gridSpan w:val="2"/>
          </w:tcPr>
          <w:p w:rsidR="00155D41" w:rsidRPr="007C7BCA" w:rsidRDefault="00155D41" w:rsidP="00262B57">
            <w:r>
              <w:rPr>
                <w:b/>
              </w:rPr>
              <w:t>Член комиссии:</w:t>
            </w:r>
            <w:r>
              <w:t xml:space="preserve"> Начальник отдела экономики  Администрации городского округа «город Каспийск»</w:t>
            </w:r>
          </w:p>
        </w:tc>
      </w:tr>
      <w:tr w:rsidR="00155D41" w:rsidTr="00155D41">
        <w:tc>
          <w:tcPr>
            <w:tcW w:w="3085" w:type="dxa"/>
          </w:tcPr>
          <w:p w:rsidR="00155D41" w:rsidRDefault="00155D41" w:rsidP="00262B57">
            <w:r>
              <w:t>Г. А. Абдурахманова</w:t>
            </w:r>
          </w:p>
        </w:tc>
        <w:tc>
          <w:tcPr>
            <w:tcW w:w="425" w:type="dxa"/>
          </w:tcPr>
          <w:p w:rsidR="00155D41" w:rsidRDefault="00155D41" w:rsidP="00262B57"/>
        </w:tc>
        <w:tc>
          <w:tcPr>
            <w:tcW w:w="6096" w:type="dxa"/>
            <w:gridSpan w:val="2"/>
          </w:tcPr>
          <w:p w:rsidR="00155D41" w:rsidRDefault="00155D41" w:rsidP="00262B57">
            <w:r w:rsidRPr="003F7ABD">
              <w:rPr>
                <w:b/>
              </w:rPr>
              <w:t>Член комиссии:</w:t>
            </w:r>
            <w:r>
              <w:t xml:space="preserve"> Главный специалист Управления имущественных отношений администрации городского округа «город Каспийск»</w:t>
            </w:r>
          </w:p>
          <w:p w:rsidR="00155D41" w:rsidRDefault="00155D41" w:rsidP="00262B57"/>
        </w:tc>
      </w:tr>
    </w:tbl>
    <w:p w:rsidR="00727941" w:rsidRPr="00727941" w:rsidRDefault="00727941" w:rsidP="00727941"/>
    <w:p w:rsidR="003C320B" w:rsidRDefault="003C320B" w:rsidP="003F7ABD">
      <w:pPr>
        <w:tabs>
          <w:tab w:val="left" w:pos="3285"/>
        </w:tabs>
        <w:jc w:val="both"/>
      </w:pPr>
      <w:r w:rsidRPr="0023323D">
        <w:rPr>
          <w:b/>
        </w:rPr>
        <w:t>7.</w:t>
      </w:r>
      <w:r w:rsidRPr="0023323D">
        <w:t xml:space="preserve"> До окончания указанного в документации об аукционе</w:t>
      </w:r>
      <w:r w:rsidR="00C24B90" w:rsidRPr="0023323D">
        <w:t>, проводимого «_</w:t>
      </w:r>
      <w:r w:rsidR="00C24B90" w:rsidRPr="0023323D">
        <w:rPr>
          <w:u w:val="single"/>
        </w:rPr>
        <w:t>07</w:t>
      </w:r>
      <w:r w:rsidR="00C24B90" w:rsidRPr="0023323D">
        <w:t>_»_</w:t>
      </w:r>
      <w:r w:rsidR="00C24B90" w:rsidRPr="0023323D">
        <w:rPr>
          <w:u w:val="single"/>
        </w:rPr>
        <w:t>апреля</w:t>
      </w:r>
      <w:r w:rsidR="00C24B90" w:rsidRPr="0023323D">
        <w:t>_20</w:t>
      </w:r>
      <w:r w:rsidR="00C24B90" w:rsidRPr="0023323D">
        <w:rPr>
          <w:u w:val="single"/>
        </w:rPr>
        <w:t>15</w:t>
      </w:r>
      <w:r w:rsidR="00C24B90" w:rsidRPr="0023323D">
        <w:t>г. в _</w:t>
      </w:r>
      <w:r w:rsidR="00C24B90" w:rsidRPr="0023323D">
        <w:rPr>
          <w:u w:val="single"/>
        </w:rPr>
        <w:t>11</w:t>
      </w:r>
      <w:r w:rsidR="00C24B90" w:rsidRPr="0023323D">
        <w:t>_ часов _</w:t>
      </w:r>
      <w:r w:rsidR="00C24B90" w:rsidRPr="0023323D">
        <w:rPr>
          <w:u w:val="single"/>
        </w:rPr>
        <w:t>00</w:t>
      </w:r>
      <w:r w:rsidR="00C24B90" w:rsidRPr="0023323D">
        <w:t xml:space="preserve">_ минут (время московское), </w:t>
      </w:r>
      <w:r w:rsidRPr="0023323D">
        <w:t>срока подачи заявок на участие в аукционе</w:t>
      </w:r>
      <w:r w:rsidR="00C24B90" w:rsidRPr="0023323D">
        <w:t xml:space="preserve"> – до _</w:t>
      </w:r>
      <w:r w:rsidR="00C24B90" w:rsidRPr="0023323D">
        <w:rPr>
          <w:u w:val="single"/>
        </w:rPr>
        <w:t>16</w:t>
      </w:r>
      <w:r w:rsidR="00C24B90" w:rsidRPr="0023323D">
        <w:t>_ часов _</w:t>
      </w:r>
      <w:r w:rsidR="00C24B90" w:rsidRPr="0023323D">
        <w:rPr>
          <w:u w:val="single"/>
        </w:rPr>
        <w:t>00</w:t>
      </w:r>
      <w:r w:rsidR="00C24B90" w:rsidRPr="0023323D">
        <w:t>_ минут «_</w:t>
      </w:r>
      <w:r w:rsidR="00C24B90" w:rsidRPr="0023323D">
        <w:rPr>
          <w:u w:val="single"/>
        </w:rPr>
        <w:t>26</w:t>
      </w:r>
      <w:r w:rsidR="00C24B90" w:rsidRPr="0023323D">
        <w:t>_»_</w:t>
      </w:r>
      <w:r w:rsidR="00C24B90" w:rsidRPr="0023323D">
        <w:rPr>
          <w:u w:val="single"/>
        </w:rPr>
        <w:t>марта</w:t>
      </w:r>
      <w:r w:rsidR="00C24B90" w:rsidRPr="0023323D">
        <w:t>_20</w:t>
      </w:r>
      <w:r w:rsidR="00C24B90" w:rsidRPr="0023323D">
        <w:rPr>
          <w:u w:val="single"/>
        </w:rPr>
        <w:t>15</w:t>
      </w:r>
      <w:r w:rsidR="00C24B90" w:rsidRPr="0023323D">
        <w:t>г. (время московское),</w:t>
      </w:r>
      <w:r w:rsidRPr="0023323D">
        <w:t xml:space="preserve"> был</w:t>
      </w:r>
      <w:r w:rsidR="0023323D" w:rsidRPr="0023323D">
        <w:t>а</w:t>
      </w:r>
      <w:r w:rsidRPr="0023323D">
        <w:t xml:space="preserve"> </w:t>
      </w:r>
      <w:r w:rsidR="00C24B90" w:rsidRPr="0023323D">
        <w:t>подан</w:t>
      </w:r>
      <w:r w:rsidR="0023323D" w:rsidRPr="0023323D">
        <w:t>а</w:t>
      </w:r>
      <w:r w:rsidRPr="0023323D">
        <w:t xml:space="preserve"> </w:t>
      </w:r>
      <w:r w:rsidR="00C24B90" w:rsidRPr="0023323D">
        <w:t>161</w:t>
      </w:r>
      <w:r w:rsidRPr="0023323D">
        <w:t xml:space="preserve"> (</w:t>
      </w:r>
      <w:r w:rsidR="0023323D" w:rsidRPr="0023323D">
        <w:t>сто шестьдесят</w:t>
      </w:r>
      <w:r w:rsidR="000667A3" w:rsidRPr="0023323D">
        <w:t xml:space="preserve"> одна</w:t>
      </w:r>
      <w:r w:rsidRPr="0023323D">
        <w:t>)</w:t>
      </w:r>
      <w:r w:rsidR="00876299" w:rsidRPr="0023323D">
        <w:t xml:space="preserve"> </w:t>
      </w:r>
      <w:r w:rsidR="00917832" w:rsidRPr="0023323D">
        <w:t>заявк</w:t>
      </w:r>
      <w:r w:rsidR="0023323D" w:rsidRPr="0023323D">
        <w:t>а</w:t>
      </w:r>
      <w:r w:rsidRPr="0023323D">
        <w:t xml:space="preserve"> на участие в аукционе.</w:t>
      </w:r>
    </w:p>
    <w:p w:rsidR="003C320B" w:rsidRDefault="003C320B" w:rsidP="003C320B">
      <w:pPr>
        <w:tabs>
          <w:tab w:val="left" w:pos="3285"/>
        </w:tabs>
      </w:pPr>
    </w:p>
    <w:p w:rsidR="003C320B" w:rsidRDefault="003C320B" w:rsidP="003C320B">
      <w:pPr>
        <w:tabs>
          <w:tab w:val="left" w:pos="3285"/>
        </w:tabs>
        <w:rPr>
          <w:b/>
        </w:rPr>
      </w:pPr>
      <w:r w:rsidRPr="00746431">
        <w:rPr>
          <w:b/>
        </w:rPr>
        <w:t>8. Заявител</w:t>
      </w:r>
      <w:r>
        <w:rPr>
          <w:b/>
        </w:rPr>
        <w:t>и</w:t>
      </w:r>
      <w:r w:rsidRPr="00746431">
        <w:rPr>
          <w:b/>
        </w:rPr>
        <w:t>, представивши</w:t>
      </w:r>
      <w:r>
        <w:rPr>
          <w:b/>
        </w:rPr>
        <w:t>е</w:t>
      </w:r>
      <w:r w:rsidRPr="00746431">
        <w:rPr>
          <w:b/>
        </w:rPr>
        <w:t xml:space="preserve">  на процедуру рассмотрения сво</w:t>
      </w:r>
      <w:r>
        <w:rPr>
          <w:b/>
        </w:rPr>
        <w:t>и</w:t>
      </w:r>
      <w:r w:rsidRPr="00746431">
        <w:rPr>
          <w:b/>
        </w:rPr>
        <w:t xml:space="preserve"> заявк</w:t>
      </w:r>
      <w:r>
        <w:rPr>
          <w:b/>
        </w:rPr>
        <w:t>и</w:t>
      </w:r>
      <w:r w:rsidRPr="00746431">
        <w:rPr>
          <w:b/>
        </w:rPr>
        <w:t>:</w:t>
      </w:r>
    </w:p>
    <w:p w:rsidR="003C320B" w:rsidRDefault="003C320B" w:rsidP="003C320B">
      <w:pPr>
        <w:tabs>
          <w:tab w:val="left" w:pos="3285"/>
        </w:tabs>
        <w:rPr>
          <w:b/>
        </w:rPr>
      </w:pPr>
    </w:p>
    <w:tbl>
      <w:tblPr>
        <w:tblStyle w:val="a5"/>
        <w:tblW w:w="9606" w:type="dxa"/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3827"/>
        <w:gridCol w:w="2404"/>
        <w:gridCol w:w="6"/>
      </w:tblGrid>
      <w:tr w:rsidR="003C320B" w:rsidTr="0092608A">
        <w:trPr>
          <w:trHeight w:val="1483"/>
        </w:trPr>
        <w:tc>
          <w:tcPr>
            <w:tcW w:w="675" w:type="dxa"/>
            <w:shd w:val="clear" w:color="auto" w:fill="CCCCCC"/>
          </w:tcPr>
          <w:p w:rsidR="003C320B" w:rsidRDefault="003C320B" w:rsidP="003F7ABD">
            <w:pPr>
              <w:tabs>
                <w:tab w:val="left" w:pos="3285"/>
              </w:tabs>
              <w:jc w:val="center"/>
            </w:pPr>
            <w:r>
              <w:t>№</w:t>
            </w:r>
          </w:p>
        </w:tc>
        <w:tc>
          <w:tcPr>
            <w:tcW w:w="2694" w:type="dxa"/>
            <w:shd w:val="clear" w:color="auto" w:fill="CCCCCC"/>
          </w:tcPr>
          <w:p w:rsidR="003C320B" w:rsidRDefault="003C320B" w:rsidP="003C320B">
            <w:pPr>
              <w:tabs>
                <w:tab w:val="left" w:pos="3285"/>
              </w:tabs>
              <w:jc w:val="center"/>
            </w:pPr>
            <w:r>
              <w:t>Наименование (для юридического лица), фамилия, имя, отчество (для физического лица) участника аукциона</w:t>
            </w:r>
          </w:p>
        </w:tc>
        <w:tc>
          <w:tcPr>
            <w:tcW w:w="3827" w:type="dxa"/>
            <w:shd w:val="clear" w:color="auto" w:fill="CCCCCC"/>
          </w:tcPr>
          <w:p w:rsidR="003C320B" w:rsidRDefault="003C320B" w:rsidP="003C320B">
            <w:pPr>
              <w:tabs>
                <w:tab w:val="left" w:pos="3285"/>
              </w:tabs>
              <w:jc w:val="center"/>
            </w:pPr>
            <w:r>
              <w:t>Адрес, контактный телефон</w:t>
            </w:r>
          </w:p>
        </w:tc>
        <w:tc>
          <w:tcPr>
            <w:tcW w:w="2410" w:type="dxa"/>
            <w:gridSpan w:val="2"/>
            <w:shd w:val="clear" w:color="auto" w:fill="CCCCCC"/>
          </w:tcPr>
          <w:p w:rsidR="003C320B" w:rsidRDefault="003C320B" w:rsidP="003C320B">
            <w:pPr>
              <w:tabs>
                <w:tab w:val="left" w:pos="3285"/>
              </w:tabs>
              <w:jc w:val="center"/>
            </w:pPr>
            <w:r>
              <w:t>Лот №</w:t>
            </w:r>
          </w:p>
        </w:tc>
      </w:tr>
      <w:tr w:rsidR="000E7AB1" w:rsidTr="00370B44">
        <w:trPr>
          <w:gridAfter w:val="1"/>
          <w:wAfter w:w="6" w:type="dxa"/>
          <w:trHeight w:val="88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B1" w:rsidRDefault="000E7AB1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B1" w:rsidRDefault="0023323D">
            <w:r>
              <w:t xml:space="preserve">ИП </w:t>
            </w:r>
            <w:proofErr w:type="spellStart"/>
            <w:r w:rsidR="000E7AB1">
              <w:t>Латипов</w:t>
            </w:r>
            <w:proofErr w:type="spellEnd"/>
            <w:r w:rsidR="000E7AB1">
              <w:t xml:space="preserve"> </w:t>
            </w:r>
            <w:proofErr w:type="spellStart"/>
            <w:r w:rsidR="000E7AB1">
              <w:t>Надыр</w:t>
            </w:r>
            <w:proofErr w:type="spellEnd"/>
            <w:r w:rsidR="000E7AB1">
              <w:t xml:space="preserve"> </w:t>
            </w:r>
            <w:proofErr w:type="spellStart"/>
            <w:r w:rsidR="000E7AB1">
              <w:t>Зайналабидович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40" w:rsidRPr="00B53540" w:rsidRDefault="00B53540" w:rsidP="000E7AB1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B1" w:rsidRDefault="00657A69">
            <w:pPr>
              <w:tabs>
                <w:tab w:val="left" w:pos="3285"/>
              </w:tabs>
              <w:jc w:val="center"/>
            </w:pPr>
            <w:r>
              <w:t xml:space="preserve">1, </w:t>
            </w:r>
            <w:r w:rsidR="004A3CA7">
              <w:t>44</w:t>
            </w:r>
            <w:r w:rsidR="00D5395A">
              <w:t>, 50</w:t>
            </w:r>
          </w:p>
        </w:tc>
      </w:tr>
      <w:tr w:rsidR="000E7AB1" w:rsidTr="00370B44">
        <w:trPr>
          <w:gridAfter w:val="1"/>
          <w:wAfter w:w="6" w:type="dxa"/>
          <w:trHeight w:val="88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B1" w:rsidRDefault="000E7AB1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B1" w:rsidRDefault="0023323D">
            <w:r>
              <w:t xml:space="preserve">ИП </w:t>
            </w:r>
            <w:r w:rsidR="000E7AB1">
              <w:t xml:space="preserve">Ахмедова </w:t>
            </w:r>
            <w:proofErr w:type="spellStart"/>
            <w:r w:rsidR="000E7AB1">
              <w:t>Айшат</w:t>
            </w:r>
            <w:proofErr w:type="spellEnd"/>
            <w:r w:rsidR="000E7AB1">
              <w:t xml:space="preserve"> </w:t>
            </w:r>
            <w:proofErr w:type="spellStart"/>
            <w:r w:rsidR="000E7AB1">
              <w:t>Алиевна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40" w:rsidRPr="00B53540" w:rsidRDefault="00B53540" w:rsidP="000E7AB1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B1" w:rsidRDefault="00657A69">
            <w:pPr>
              <w:tabs>
                <w:tab w:val="left" w:pos="3285"/>
              </w:tabs>
              <w:jc w:val="center"/>
            </w:pPr>
            <w:r>
              <w:t>1, 4, 5</w:t>
            </w:r>
            <w:r w:rsidR="0052785E">
              <w:t>, 6, 7, 8, 9</w:t>
            </w:r>
            <w:r w:rsidR="00FD68B2">
              <w:t xml:space="preserve">, 11, 16, 19, </w:t>
            </w:r>
            <w:r w:rsidR="00FB3BCD">
              <w:t>20, 23, 24, 25, 26, 29</w:t>
            </w:r>
            <w:r w:rsidR="004A3CA7">
              <w:t>, 41</w:t>
            </w:r>
          </w:p>
        </w:tc>
      </w:tr>
      <w:tr w:rsidR="003C320B" w:rsidTr="0092608A">
        <w:trPr>
          <w:trHeight w:val="887"/>
        </w:trPr>
        <w:tc>
          <w:tcPr>
            <w:tcW w:w="675" w:type="dxa"/>
          </w:tcPr>
          <w:p w:rsidR="003C320B" w:rsidRDefault="003C320B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3C320B" w:rsidRPr="006C79E2" w:rsidRDefault="000E7AB1" w:rsidP="003C320B">
            <w:r w:rsidRPr="006C79E2">
              <w:t xml:space="preserve">Таиров Ислам </w:t>
            </w:r>
            <w:proofErr w:type="spellStart"/>
            <w:r w:rsidRPr="006C79E2">
              <w:t>Азимович</w:t>
            </w:r>
            <w:proofErr w:type="spellEnd"/>
          </w:p>
        </w:tc>
        <w:tc>
          <w:tcPr>
            <w:tcW w:w="3827" w:type="dxa"/>
          </w:tcPr>
          <w:p w:rsidR="0092608A" w:rsidRPr="0092608A" w:rsidRDefault="0092608A" w:rsidP="000E7AB1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3C320B" w:rsidRPr="00B33550" w:rsidRDefault="00657A69" w:rsidP="003C320B">
            <w:pPr>
              <w:tabs>
                <w:tab w:val="left" w:pos="3285"/>
              </w:tabs>
              <w:jc w:val="center"/>
            </w:pPr>
            <w:r>
              <w:t>2, 3</w:t>
            </w:r>
            <w:r w:rsidR="00FD68B2">
              <w:t>, 18</w:t>
            </w:r>
            <w:r w:rsidR="00854CC7">
              <w:t>, 35</w:t>
            </w:r>
          </w:p>
        </w:tc>
      </w:tr>
      <w:tr w:rsidR="0047644D" w:rsidTr="0092608A">
        <w:trPr>
          <w:trHeight w:val="887"/>
        </w:trPr>
        <w:tc>
          <w:tcPr>
            <w:tcW w:w="675" w:type="dxa"/>
          </w:tcPr>
          <w:p w:rsidR="0047644D" w:rsidRDefault="0047644D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47644D" w:rsidRPr="009E0720" w:rsidRDefault="000E7AB1" w:rsidP="003C320B">
            <w:proofErr w:type="spellStart"/>
            <w:r>
              <w:t>Гаммадов</w:t>
            </w:r>
            <w:proofErr w:type="spellEnd"/>
            <w:r>
              <w:t xml:space="preserve"> Магомед </w:t>
            </w:r>
            <w:proofErr w:type="spellStart"/>
            <w:r>
              <w:t>Нурисланович</w:t>
            </w:r>
            <w:proofErr w:type="spellEnd"/>
          </w:p>
        </w:tc>
        <w:tc>
          <w:tcPr>
            <w:tcW w:w="3827" w:type="dxa"/>
          </w:tcPr>
          <w:p w:rsidR="0092608A" w:rsidRPr="0092608A" w:rsidRDefault="0092608A" w:rsidP="00053C5A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47644D" w:rsidRDefault="00657A69" w:rsidP="003C320B">
            <w:pPr>
              <w:tabs>
                <w:tab w:val="left" w:pos="3285"/>
              </w:tabs>
              <w:jc w:val="center"/>
            </w:pPr>
            <w:r>
              <w:t>4</w:t>
            </w:r>
            <w:r w:rsidR="00FD68B2">
              <w:t>, 16, 17</w:t>
            </w:r>
            <w:r w:rsidR="00FB3BCD">
              <w:t>, 22</w:t>
            </w:r>
            <w:r w:rsidR="00F34985">
              <w:t>, 31, 32</w:t>
            </w:r>
            <w:r w:rsidR="00854CC7">
              <w:t>, 33</w:t>
            </w:r>
            <w:r w:rsidR="004A3CA7">
              <w:t>, 43, 44, 45, 46, 47</w:t>
            </w:r>
            <w:r w:rsidR="00D5395A">
              <w:t>, 48, 49</w:t>
            </w:r>
          </w:p>
        </w:tc>
      </w:tr>
      <w:tr w:rsidR="0047644D" w:rsidTr="0092608A">
        <w:trPr>
          <w:trHeight w:val="887"/>
        </w:trPr>
        <w:tc>
          <w:tcPr>
            <w:tcW w:w="675" w:type="dxa"/>
          </w:tcPr>
          <w:p w:rsidR="0047644D" w:rsidRDefault="0047644D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47644D" w:rsidRPr="009E0720" w:rsidRDefault="000E7AB1" w:rsidP="003C320B">
            <w:proofErr w:type="spellStart"/>
            <w:r>
              <w:t>Магомедгаджиев</w:t>
            </w:r>
            <w:proofErr w:type="spellEnd"/>
            <w:r>
              <w:t xml:space="preserve"> </w:t>
            </w:r>
            <w:proofErr w:type="spellStart"/>
            <w:r>
              <w:t>Магомедгаджи</w:t>
            </w:r>
            <w:proofErr w:type="spellEnd"/>
            <w:r>
              <w:t xml:space="preserve"> Магомедович</w:t>
            </w:r>
          </w:p>
        </w:tc>
        <w:tc>
          <w:tcPr>
            <w:tcW w:w="3827" w:type="dxa"/>
          </w:tcPr>
          <w:p w:rsidR="0092608A" w:rsidRPr="0092608A" w:rsidRDefault="0092608A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47644D" w:rsidRDefault="0052785E" w:rsidP="003C320B">
            <w:pPr>
              <w:tabs>
                <w:tab w:val="left" w:pos="3285"/>
              </w:tabs>
              <w:jc w:val="center"/>
            </w:pPr>
            <w:r>
              <w:t>7</w:t>
            </w:r>
            <w:r w:rsidR="00FB3BCD">
              <w:t>, 26, 27</w:t>
            </w:r>
            <w:r w:rsidR="00F34985">
              <w:t>, 30</w:t>
            </w:r>
            <w:r w:rsidR="00854CC7">
              <w:t>, 34</w:t>
            </w:r>
            <w:r w:rsidR="004A3CA7">
              <w:t>, 40</w:t>
            </w:r>
          </w:p>
        </w:tc>
      </w:tr>
      <w:tr w:rsidR="00F822E9" w:rsidTr="0092608A">
        <w:trPr>
          <w:trHeight w:val="887"/>
        </w:trPr>
        <w:tc>
          <w:tcPr>
            <w:tcW w:w="675" w:type="dxa"/>
          </w:tcPr>
          <w:p w:rsidR="00F822E9" w:rsidRDefault="00F822E9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F822E9" w:rsidRDefault="000E7AB1" w:rsidP="003C320B">
            <w:proofErr w:type="spellStart"/>
            <w:r>
              <w:t>Рабаданов</w:t>
            </w:r>
            <w:proofErr w:type="spellEnd"/>
            <w:r>
              <w:t xml:space="preserve"> </w:t>
            </w:r>
            <w:proofErr w:type="spellStart"/>
            <w:r>
              <w:t>Мухтар</w:t>
            </w:r>
            <w:proofErr w:type="spellEnd"/>
            <w:r>
              <w:t xml:space="preserve"> </w:t>
            </w:r>
            <w:proofErr w:type="spellStart"/>
            <w:r>
              <w:t>Алиевич</w:t>
            </w:r>
            <w:proofErr w:type="spellEnd"/>
          </w:p>
        </w:tc>
        <w:tc>
          <w:tcPr>
            <w:tcW w:w="3827" w:type="dxa"/>
          </w:tcPr>
          <w:p w:rsidR="0092608A" w:rsidRPr="00542E91" w:rsidRDefault="0092608A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F822E9" w:rsidRDefault="0052785E" w:rsidP="003C320B">
            <w:pPr>
              <w:tabs>
                <w:tab w:val="left" w:pos="3285"/>
              </w:tabs>
              <w:jc w:val="center"/>
            </w:pPr>
            <w:r>
              <w:t>10</w:t>
            </w:r>
          </w:p>
        </w:tc>
      </w:tr>
      <w:tr w:rsidR="000E7AB1" w:rsidTr="0092608A">
        <w:trPr>
          <w:trHeight w:val="887"/>
        </w:trPr>
        <w:tc>
          <w:tcPr>
            <w:tcW w:w="675" w:type="dxa"/>
          </w:tcPr>
          <w:p w:rsidR="000E7AB1" w:rsidRDefault="000E7AB1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0E7AB1" w:rsidRDefault="000E7AB1" w:rsidP="003C320B">
            <w:r>
              <w:t xml:space="preserve">Магомедова </w:t>
            </w:r>
            <w:proofErr w:type="spellStart"/>
            <w:r>
              <w:t>Рамина</w:t>
            </w:r>
            <w:proofErr w:type="spellEnd"/>
            <w:r>
              <w:t xml:space="preserve"> </w:t>
            </w:r>
            <w:proofErr w:type="spellStart"/>
            <w:r>
              <w:t>Арсеновна</w:t>
            </w:r>
            <w:proofErr w:type="spellEnd"/>
          </w:p>
        </w:tc>
        <w:tc>
          <w:tcPr>
            <w:tcW w:w="3827" w:type="dxa"/>
          </w:tcPr>
          <w:p w:rsidR="0092608A" w:rsidRPr="0092608A" w:rsidRDefault="0092608A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0E7AB1" w:rsidRDefault="00FD68B2" w:rsidP="003C320B">
            <w:pPr>
              <w:tabs>
                <w:tab w:val="left" w:pos="3285"/>
              </w:tabs>
              <w:jc w:val="center"/>
            </w:pPr>
            <w:r>
              <w:t>12</w:t>
            </w:r>
          </w:p>
        </w:tc>
      </w:tr>
      <w:tr w:rsidR="000E7AB1" w:rsidTr="0092608A">
        <w:trPr>
          <w:trHeight w:val="887"/>
        </w:trPr>
        <w:tc>
          <w:tcPr>
            <w:tcW w:w="675" w:type="dxa"/>
          </w:tcPr>
          <w:p w:rsidR="000E7AB1" w:rsidRDefault="000E7AB1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0E7AB1" w:rsidRDefault="000E7AB1" w:rsidP="003C320B">
            <w:proofErr w:type="spellStart"/>
            <w:r>
              <w:t>Муртазалиев</w:t>
            </w:r>
            <w:proofErr w:type="spellEnd"/>
            <w:r>
              <w:t xml:space="preserve"> Артур </w:t>
            </w:r>
            <w:proofErr w:type="spellStart"/>
            <w:r>
              <w:t>Муртазалиевич</w:t>
            </w:r>
            <w:proofErr w:type="spellEnd"/>
          </w:p>
        </w:tc>
        <w:tc>
          <w:tcPr>
            <w:tcW w:w="3827" w:type="dxa"/>
          </w:tcPr>
          <w:p w:rsidR="0092608A" w:rsidRPr="0092608A" w:rsidRDefault="0092608A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0E7AB1" w:rsidRDefault="00FD68B2" w:rsidP="003C320B">
            <w:pPr>
              <w:tabs>
                <w:tab w:val="left" w:pos="3285"/>
              </w:tabs>
              <w:jc w:val="center"/>
            </w:pPr>
            <w:r>
              <w:t>13, 14, 15</w:t>
            </w:r>
            <w:r w:rsidR="00433F23">
              <w:t>, 39</w:t>
            </w:r>
            <w:r w:rsidR="004A3CA7">
              <w:t>, 42</w:t>
            </w:r>
          </w:p>
        </w:tc>
      </w:tr>
      <w:tr w:rsidR="000E7AB1" w:rsidTr="0092608A">
        <w:trPr>
          <w:trHeight w:val="887"/>
        </w:trPr>
        <w:tc>
          <w:tcPr>
            <w:tcW w:w="675" w:type="dxa"/>
          </w:tcPr>
          <w:p w:rsidR="000E7AB1" w:rsidRDefault="000E7AB1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0E7AB1" w:rsidRPr="006C79E2" w:rsidRDefault="000E7AB1" w:rsidP="003C320B">
            <w:r w:rsidRPr="006C79E2">
              <w:t xml:space="preserve">Абдуллаев Рустам </w:t>
            </w:r>
            <w:proofErr w:type="spellStart"/>
            <w:r w:rsidRPr="006C79E2">
              <w:t>Гасангусейнович</w:t>
            </w:r>
            <w:proofErr w:type="spellEnd"/>
          </w:p>
        </w:tc>
        <w:tc>
          <w:tcPr>
            <w:tcW w:w="3827" w:type="dxa"/>
          </w:tcPr>
          <w:p w:rsidR="0092608A" w:rsidRPr="0092608A" w:rsidRDefault="0092608A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0E7AB1" w:rsidRPr="006C79E2" w:rsidRDefault="00FD68B2" w:rsidP="003C320B">
            <w:pPr>
              <w:tabs>
                <w:tab w:val="left" w:pos="3285"/>
              </w:tabs>
              <w:jc w:val="center"/>
            </w:pPr>
            <w:r>
              <w:t>13, 14, 15</w:t>
            </w:r>
            <w:r w:rsidR="00D5395A">
              <w:t>, 50, 51</w:t>
            </w:r>
          </w:p>
        </w:tc>
      </w:tr>
      <w:tr w:rsidR="00B33550" w:rsidTr="0092608A">
        <w:trPr>
          <w:trHeight w:val="887"/>
        </w:trPr>
        <w:tc>
          <w:tcPr>
            <w:tcW w:w="675" w:type="dxa"/>
          </w:tcPr>
          <w:p w:rsidR="00B33550" w:rsidRDefault="00B33550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B33550" w:rsidRPr="00B33550" w:rsidRDefault="00FD68B2" w:rsidP="003C320B">
            <w:r>
              <w:t xml:space="preserve">ИП </w:t>
            </w:r>
            <w:proofErr w:type="spellStart"/>
            <w:r w:rsidR="00B33550" w:rsidRPr="00B33550">
              <w:t>А</w:t>
            </w:r>
            <w:r w:rsidR="00B33550">
              <w:t>либеков</w:t>
            </w:r>
            <w:proofErr w:type="spellEnd"/>
            <w:r w:rsidR="00B33550">
              <w:t xml:space="preserve"> </w:t>
            </w:r>
            <w:proofErr w:type="spellStart"/>
            <w:r w:rsidR="00B33550">
              <w:t>Гамид</w:t>
            </w:r>
            <w:proofErr w:type="spellEnd"/>
            <w:r w:rsidR="00B33550">
              <w:t xml:space="preserve"> </w:t>
            </w:r>
            <w:proofErr w:type="spellStart"/>
            <w:r w:rsidR="00B33550">
              <w:t>Гасбанович</w:t>
            </w:r>
            <w:proofErr w:type="spellEnd"/>
          </w:p>
        </w:tc>
        <w:tc>
          <w:tcPr>
            <w:tcW w:w="3827" w:type="dxa"/>
          </w:tcPr>
          <w:p w:rsidR="0092608A" w:rsidRPr="0092608A" w:rsidRDefault="0092608A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B33550" w:rsidRPr="00B33550" w:rsidRDefault="00542E91" w:rsidP="003C320B">
            <w:pPr>
              <w:tabs>
                <w:tab w:val="left" w:pos="3285"/>
              </w:tabs>
              <w:jc w:val="center"/>
            </w:pPr>
            <w:r>
              <w:t xml:space="preserve">10, </w:t>
            </w:r>
            <w:r w:rsidR="00FD68B2">
              <w:t xml:space="preserve">18, </w:t>
            </w:r>
            <w:r w:rsidR="00FB3BCD">
              <w:t>21, 27, 28</w:t>
            </w:r>
            <w:r w:rsidR="00F34985">
              <w:t>, 30, 31, 32</w:t>
            </w:r>
            <w:r w:rsidR="00854CC7">
              <w:t>, 33, 34, 35, 36, 37, 38</w:t>
            </w:r>
            <w:r w:rsidR="00433F23">
              <w:t>, 39</w:t>
            </w:r>
            <w:r w:rsidR="004A3CA7">
              <w:t>, 40, 42, 43, 44, 48</w:t>
            </w:r>
            <w:r w:rsidR="00D5395A">
              <w:t>, 49</w:t>
            </w:r>
          </w:p>
        </w:tc>
      </w:tr>
      <w:tr w:rsidR="00B33550" w:rsidTr="0092608A">
        <w:trPr>
          <w:trHeight w:val="887"/>
        </w:trPr>
        <w:tc>
          <w:tcPr>
            <w:tcW w:w="675" w:type="dxa"/>
          </w:tcPr>
          <w:p w:rsidR="00B33550" w:rsidRDefault="00B33550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B33550" w:rsidRPr="00B33550" w:rsidRDefault="0023323D" w:rsidP="00B33550">
            <w:r>
              <w:t xml:space="preserve">ИП </w:t>
            </w:r>
            <w:r w:rsidR="00B33550">
              <w:t xml:space="preserve">Султанов Магомед </w:t>
            </w:r>
            <w:proofErr w:type="spellStart"/>
            <w:r w:rsidR="00B33550">
              <w:t>Хайбулаевич</w:t>
            </w:r>
            <w:proofErr w:type="spellEnd"/>
          </w:p>
        </w:tc>
        <w:tc>
          <w:tcPr>
            <w:tcW w:w="3827" w:type="dxa"/>
          </w:tcPr>
          <w:p w:rsidR="00C6117C" w:rsidRPr="00C6117C" w:rsidRDefault="00C6117C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B33550" w:rsidRDefault="00FB3BCD" w:rsidP="003C320B">
            <w:pPr>
              <w:tabs>
                <w:tab w:val="left" w:pos="3285"/>
              </w:tabs>
              <w:jc w:val="center"/>
            </w:pPr>
            <w:r>
              <w:t>27, 30</w:t>
            </w:r>
            <w:r w:rsidR="00854CC7">
              <w:t>, 36</w:t>
            </w:r>
          </w:p>
        </w:tc>
      </w:tr>
      <w:tr w:rsidR="00B33550" w:rsidTr="0092608A">
        <w:trPr>
          <w:trHeight w:val="887"/>
        </w:trPr>
        <w:tc>
          <w:tcPr>
            <w:tcW w:w="675" w:type="dxa"/>
          </w:tcPr>
          <w:p w:rsidR="00B33550" w:rsidRDefault="00B33550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B33550" w:rsidRDefault="00B33550" w:rsidP="00B33550">
            <w:r>
              <w:t>ООО «Формат-Сити»</w:t>
            </w:r>
          </w:p>
        </w:tc>
        <w:tc>
          <w:tcPr>
            <w:tcW w:w="3827" w:type="dxa"/>
          </w:tcPr>
          <w:p w:rsidR="00C6117C" w:rsidRPr="00C6117C" w:rsidRDefault="00C6117C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B33550" w:rsidRDefault="00FB3BCD" w:rsidP="003C320B">
            <w:pPr>
              <w:tabs>
                <w:tab w:val="left" w:pos="3285"/>
              </w:tabs>
              <w:jc w:val="center"/>
            </w:pPr>
            <w:r>
              <w:t>27</w:t>
            </w:r>
          </w:p>
        </w:tc>
      </w:tr>
      <w:tr w:rsidR="00B33550" w:rsidTr="0092608A">
        <w:trPr>
          <w:trHeight w:val="887"/>
        </w:trPr>
        <w:tc>
          <w:tcPr>
            <w:tcW w:w="675" w:type="dxa"/>
          </w:tcPr>
          <w:p w:rsidR="00B33550" w:rsidRDefault="00B33550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B33550" w:rsidRDefault="00B33550" w:rsidP="00B33550">
            <w:r>
              <w:t xml:space="preserve">Гаджиев Рустам </w:t>
            </w:r>
            <w:proofErr w:type="spellStart"/>
            <w:r>
              <w:t>Османович</w:t>
            </w:r>
            <w:proofErr w:type="spellEnd"/>
          </w:p>
        </w:tc>
        <w:tc>
          <w:tcPr>
            <w:tcW w:w="3827" w:type="dxa"/>
          </w:tcPr>
          <w:p w:rsidR="00C6117C" w:rsidRPr="00C6117C" w:rsidRDefault="00C6117C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B33550" w:rsidRDefault="00F34985" w:rsidP="003C320B">
            <w:pPr>
              <w:tabs>
                <w:tab w:val="left" w:pos="3285"/>
              </w:tabs>
              <w:jc w:val="center"/>
            </w:pPr>
            <w:r>
              <w:t>31</w:t>
            </w:r>
            <w:r w:rsidR="00854CC7">
              <w:t>, 33, 34</w:t>
            </w:r>
            <w:r w:rsidR="00433F23">
              <w:t>, 40</w:t>
            </w:r>
            <w:r w:rsidR="004A3CA7">
              <w:t>, 48</w:t>
            </w:r>
            <w:r w:rsidR="00D5395A">
              <w:t>, 49</w:t>
            </w:r>
          </w:p>
        </w:tc>
      </w:tr>
      <w:tr w:rsidR="00B33550" w:rsidTr="0092608A">
        <w:trPr>
          <w:trHeight w:val="887"/>
        </w:trPr>
        <w:tc>
          <w:tcPr>
            <w:tcW w:w="675" w:type="dxa"/>
          </w:tcPr>
          <w:p w:rsidR="00B33550" w:rsidRDefault="00B33550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B33550" w:rsidRDefault="00B33550" w:rsidP="00B33550">
            <w:proofErr w:type="spellStart"/>
            <w:r>
              <w:t>Раджабов</w:t>
            </w:r>
            <w:proofErr w:type="spellEnd"/>
            <w:r>
              <w:t xml:space="preserve"> </w:t>
            </w:r>
            <w:proofErr w:type="spellStart"/>
            <w:r>
              <w:t>Закир</w:t>
            </w:r>
            <w:proofErr w:type="spellEnd"/>
            <w:r>
              <w:t xml:space="preserve"> </w:t>
            </w:r>
            <w:proofErr w:type="spellStart"/>
            <w:r>
              <w:t>Тавакалович</w:t>
            </w:r>
            <w:proofErr w:type="spellEnd"/>
          </w:p>
        </w:tc>
        <w:tc>
          <w:tcPr>
            <w:tcW w:w="3827" w:type="dxa"/>
          </w:tcPr>
          <w:p w:rsidR="00C6117C" w:rsidRPr="00C6117C" w:rsidRDefault="00C6117C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B33550" w:rsidRDefault="00854CC7" w:rsidP="003C320B">
            <w:pPr>
              <w:tabs>
                <w:tab w:val="left" w:pos="3285"/>
              </w:tabs>
              <w:jc w:val="center"/>
            </w:pPr>
            <w:r>
              <w:t>33</w:t>
            </w:r>
          </w:p>
        </w:tc>
      </w:tr>
      <w:tr w:rsidR="00983C2B" w:rsidTr="0092608A">
        <w:trPr>
          <w:trHeight w:val="887"/>
        </w:trPr>
        <w:tc>
          <w:tcPr>
            <w:tcW w:w="675" w:type="dxa"/>
          </w:tcPr>
          <w:p w:rsidR="00983C2B" w:rsidRDefault="00983C2B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983C2B" w:rsidRDefault="00983C2B" w:rsidP="00B33550">
            <w:r>
              <w:t xml:space="preserve">Якубов </w:t>
            </w:r>
            <w:proofErr w:type="spellStart"/>
            <w:r>
              <w:t>Гусейн</w:t>
            </w:r>
            <w:proofErr w:type="spellEnd"/>
            <w:r>
              <w:t xml:space="preserve"> </w:t>
            </w:r>
            <w:proofErr w:type="spellStart"/>
            <w:r>
              <w:t>Магомедарипович</w:t>
            </w:r>
            <w:proofErr w:type="spellEnd"/>
          </w:p>
        </w:tc>
        <w:tc>
          <w:tcPr>
            <w:tcW w:w="3827" w:type="dxa"/>
          </w:tcPr>
          <w:p w:rsidR="00C6117C" w:rsidRPr="00C6117C" w:rsidRDefault="00C6117C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983C2B" w:rsidRDefault="00854CC7" w:rsidP="003C320B">
            <w:pPr>
              <w:tabs>
                <w:tab w:val="left" w:pos="3285"/>
              </w:tabs>
              <w:jc w:val="center"/>
            </w:pPr>
            <w:r>
              <w:t>38</w:t>
            </w:r>
            <w:r w:rsidR="00D5395A">
              <w:t>, 50</w:t>
            </w:r>
          </w:p>
        </w:tc>
      </w:tr>
      <w:tr w:rsidR="0023323D" w:rsidRPr="0056035F" w:rsidTr="0092608A">
        <w:trPr>
          <w:trHeight w:val="887"/>
        </w:trPr>
        <w:tc>
          <w:tcPr>
            <w:tcW w:w="675" w:type="dxa"/>
          </w:tcPr>
          <w:p w:rsidR="0023323D" w:rsidRDefault="0023323D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23323D" w:rsidRDefault="0056035F" w:rsidP="00B33550">
            <w:proofErr w:type="spellStart"/>
            <w:r>
              <w:t>Раджабов</w:t>
            </w:r>
            <w:proofErr w:type="spellEnd"/>
            <w:r>
              <w:t xml:space="preserve"> </w:t>
            </w:r>
            <w:proofErr w:type="spellStart"/>
            <w:r>
              <w:t>Муртазали</w:t>
            </w:r>
            <w:proofErr w:type="spellEnd"/>
            <w:r>
              <w:t xml:space="preserve"> </w:t>
            </w:r>
            <w:proofErr w:type="spellStart"/>
            <w:r>
              <w:t>Джамалович</w:t>
            </w:r>
            <w:proofErr w:type="spellEnd"/>
          </w:p>
        </w:tc>
        <w:tc>
          <w:tcPr>
            <w:tcW w:w="3827" w:type="dxa"/>
          </w:tcPr>
          <w:p w:rsidR="0056035F" w:rsidRPr="0056035F" w:rsidRDefault="0056035F" w:rsidP="0056035F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23323D" w:rsidRPr="0056035F" w:rsidRDefault="0056035F" w:rsidP="00657A69">
            <w:pPr>
              <w:tabs>
                <w:tab w:val="left" w:pos="3285"/>
              </w:tabs>
              <w:jc w:val="center"/>
            </w:pPr>
            <w:r>
              <w:rPr>
                <w:lang w:val="en-US"/>
              </w:rPr>
              <w:t>1</w:t>
            </w:r>
            <w:r>
              <w:t>, 2, 3, 4, 5, 6, 7, 8, 9, 10, 11, 12, 13, 14, 15, 16, 17, 18, 19, 20, 21, 22, 23, 24, 25, 26, 27, 28, 29, 30, 31, 32, 33, 34, 35, 36, 37, 38, 39, 40, 41, 42, 43, 44, 45, 46, 47, 48, 49, 50</w:t>
            </w:r>
            <w:r w:rsidR="00657A69">
              <w:t>, 51</w:t>
            </w:r>
          </w:p>
        </w:tc>
      </w:tr>
      <w:tr w:rsidR="00657A69" w:rsidRPr="00657A69" w:rsidTr="0092608A">
        <w:trPr>
          <w:trHeight w:val="887"/>
        </w:trPr>
        <w:tc>
          <w:tcPr>
            <w:tcW w:w="675" w:type="dxa"/>
          </w:tcPr>
          <w:p w:rsidR="00657A69" w:rsidRDefault="00657A69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657A69" w:rsidRDefault="00657A69" w:rsidP="00B33550">
            <w:proofErr w:type="spellStart"/>
            <w:r>
              <w:t>Абдусаламов</w:t>
            </w:r>
            <w:proofErr w:type="spellEnd"/>
            <w:r>
              <w:t xml:space="preserve"> </w:t>
            </w:r>
            <w:proofErr w:type="spellStart"/>
            <w:r>
              <w:t>Камиль</w:t>
            </w:r>
            <w:proofErr w:type="spellEnd"/>
            <w:r>
              <w:t xml:space="preserve"> </w:t>
            </w:r>
            <w:proofErr w:type="spellStart"/>
            <w:r>
              <w:t>Ильясович</w:t>
            </w:r>
            <w:proofErr w:type="spellEnd"/>
          </w:p>
        </w:tc>
        <w:tc>
          <w:tcPr>
            <w:tcW w:w="3827" w:type="dxa"/>
          </w:tcPr>
          <w:p w:rsidR="00657A69" w:rsidRPr="00657A69" w:rsidRDefault="00657A69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657A69" w:rsidRPr="00FB3BCD" w:rsidRDefault="00657A69" w:rsidP="00657A69">
            <w:pPr>
              <w:tabs>
                <w:tab w:val="left" w:pos="3285"/>
              </w:tabs>
              <w:jc w:val="center"/>
            </w:pPr>
            <w:r>
              <w:rPr>
                <w:lang w:val="en-US"/>
              </w:rPr>
              <w:t>4</w:t>
            </w:r>
            <w:r w:rsidR="00FB3BCD">
              <w:t>, 21, 26, 28</w:t>
            </w:r>
            <w:r w:rsidR="00F34985">
              <w:t>, 32</w:t>
            </w:r>
            <w:r w:rsidR="004A3CA7">
              <w:t>, 41, 46</w:t>
            </w:r>
          </w:p>
        </w:tc>
      </w:tr>
      <w:tr w:rsidR="00657A69" w:rsidRPr="0052785E" w:rsidTr="0092608A">
        <w:trPr>
          <w:trHeight w:val="887"/>
        </w:trPr>
        <w:tc>
          <w:tcPr>
            <w:tcW w:w="675" w:type="dxa"/>
          </w:tcPr>
          <w:p w:rsidR="00657A69" w:rsidRDefault="00657A69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657A69" w:rsidRDefault="00657A69" w:rsidP="00B33550">
            <w:proofErr w:type="spellStart"/>
            <w:r>
              <w:t>Азизханова</w:t>
            </w:r>
            <w:proofErr w:type="spellEnd"/>
            <w:r>
              <w:t xml:space="preserve"> </w:t>
            </w:r>
            <w:proofErr w:type="spellStart"/>
            <w:r>
              <w:t>Рабият</w:t>
            </w:r>
            <w:proofErr w:type="spellEnd"/>
            <w:r>
              <w:t xml:space="preserve"> </w:t>
            </w:r>
            <w:proofErr w:type="spellStart"/>
            <w:r>
              <w:t>Акифовна</w:t>
            </w:r>
            <w:proofErr w:type="spellEnd"/>
          </w:p>
        </w:tc>
        <w:tc>
          <w:tcPr>
            <w:tcW w:w="3827" w:type="dxa"/>
          </w:tcPr>
          <w:p w:rsidR="00657A69" w:rsidRPr="00657A69" w:rsidRDefault="00657A69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657A69" w:rsidRPr="0052785E" w:rsidRDefault="0052785E" w:rsidP="00657A69">
            <w:pPr>
              <w:tabs>
                <w:tab w:val="left" w:pos="3285"/>
              </w:tabs>
              <w:jc w:val="center"/>
            </w:pPr>
            <w:r>
              <w:rPr>
                <w:lang w:val="en-US"/>
              </w:rPr>
              <w:t>5</w:t>
            </w:r>
            <w:r>
              <w:t>, 6</w:t>
            </w:r>
            <w:r w:rsidR="00FD68B2">
              <w:t>, 11</w:t>
            </w:r>
            <w:r w:rsidR="00F34985">
              <w:t>, 30</w:t>
            </w:r>
            <w:r w:rsidR="00854CC7">
              <w:t>, 34</w:t>
            </w:r>
            <w:r w:rsidR="004A3CA7">
              <w:t>, 41</w:t>
            </w:r>
          </w:p>
        </w:tc>
      </w:tr>
      <w:tr w:rsidR="0052785E" w:rsidRPr="0052785E" w:rsidTr="0092608A">
        <w:trPr>
          <w:trHeight w:val="887"/>
        </w:trPr>
        <w:tc>
          <w:tcPr>
            <w:tcW w:w="675" w:type="dxa"/>
          </w:tcPr>
          <w:p w:rsidR="0052785E" w:rsidRDefault="0052785E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52785E" w:rsidRDefault="0052785E" w:rsidP="00B33550">
            <w:proofErr w:type="spellStart"/>
            <w:r>
              <w:t>Далгатов</w:t>
            </w:r>
            <w:proofErr w:type="spellEnd"/>
            <w:r>
              <w:t xml:space="preserve"> </w:t>
            </w:r>
            <w:proofErr w:type="spellStart"/>
            <w:r>
              <w:t>Идрис</w:t>
            </w:r>
            <w:proofErr w:type="spellEnd"/>
            <w:r>
              <w:t xml:space="preserve"> </w:t>
            </w:r>
            <w:proofErr w:type="spellStart"/>
            <w:r>
              <w:t>Абакарович</w:t>
            </w:r>
            <w:proofErr w:type="spellEnd"/>
          </w:p>
        </w:tc>
        <w:tc>
          <w:tcPr>
            <w:tcW w:w="3827" w:type="dxa"/>
          </w:tcPr>
          <w:p w:rsidR="0052785E" w:rsidRDefault="0052785E" w:rsidP="003C320B">
            <w:pPr>
              <w:tabs>
                <w:tab w:val="left" w:pos="3285"/>
              </w:tabs>
            </w:pPr>
          </w:p>
        </w:tc>
        <w:tc>
          <w:tcPr>
            <w:tcW w:w="2410" w:type="dxa"/>
            <w:gridSpan w:val="2"/>
          </w:tcPr>
          <w:p w:rsidR="0052785E" w:rsidRPr="00854CC7" w:rsidRDefault="0052785E" w:rsidP="00657A69">
            <w:pPr>
              <w:tabs>
                <w:tab w:val="left" w:pos="3285"/>
              </w:tabs>
              <w:jc w:val="center"/>
              <w:rPr>
                <w:lang w:val="en-US"/>
              </w:rPr>
            </w:pPr>
            <w:r>
              <w:t>5, 6</w:t>
            </w:r>
            <w:r w:rsidR="00FD68B2">
              <w:t>, 11</w:t>
            </w:r>
            <w:r w:rsidR="00F34985">
              <w:t>, 30</w:t>
            </w:r>
            <w:r w:rsidR="00854CC7">
              <w:t>, 34</w:t>
            </w:r>
            <w:r w:rsidR="004A3CA7">
              <w:t>, 41</w:t>
            </w:r>
          </w:p>
        </w:tc>
      </w:tr>
      <w:tr w:rsidR="00854CC7" w:rsidRPr="00854CC7" w:rsidTr="0092608A">
        <w:trPr>
          <w:trHeight w:val="887"/>
        </w:trPr>
        <w:tc>
          <w:tcPr>
            <w:tcW w:w="675" w:type="dxa"/>
          </w:tcPr>
          <w:p w:rsidR="00854CC7" w:rsidRDefault="00854CC7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854CC7" w:rsidRDefault="00854CC7" w:rsidP="00B33550">
            <w:proofErr w:type="spellStart"/>
            <w:r>
              <w:t>Дибиргазиев</w:t>
            </w:r>
            <w:proofErr w:type="spellEnd"/>
            <w:r>
              <w:t xml:space="preserve"> </w:t>
            </w:r>
            <w:proofErr w:type="spellStart"/>
            <w:r>
              <w:t>Дибиргазияв</w:t>
            </w:r>
            <w:proofErr w:type="spellEnd"/>
            <w:r>
              <w:t xml:space="preserve"> Магомедович</w:t>
            </w:r>
          </w:p>
        </w:tc>
        <w:tc>
          <w:tcPr>
            <w:tcW w:w="3827" w:type="dxa"/>
          </w:tcPr>
          <w:p w:rsidR="00854CC7" w:rsidRPr="00854CC7" w:rsidRDefault="00854CC7" w:rsidP="00854CC7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854CC7" w:rsidRPr="00854CC7" w:rsidRDefault="00854CC7" w:rsidP="00657A69">
            <w:pPr>
              <w:tabs>
                <w:tab w:val="left" w:pos="3285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</w:tr>
    </w:tbl>
    <w:p w:rsidR="003C320B" w:rsidRPr="00854CC7" w:rsidRDefault="003C320B" w:rsidP="003C320B">
      <w:pPr>
        <w:tabs>
          <w:tab w:val="left" w:pos="3285"/>
        </w:tabs>
        <w:rPr>
          <w:lang w:val="en-US"/>
        </w:rPr>
      </w:pPr>
    </w:p>
    <w:p w:rsidR="00700BAB" w:rsidRDefault="00700BAB" w:rsidP="00700BAB">
      <w:pPr>
        <w:tabs>
          <w:tab w:val="left" w:pos="3285"/>
        </w:tabs>
        <w:rPr>
          <w:b/>
        </w:rPr>
      </w:pPr>
      <w:r>
        <w:rPr>
          <w:b/>
        </w:rPr>
        <w:t>9</w:t>
      </w:r>
      <w:r w:rsidRPr="00746431">
        <w:rPr>
          <w:b/>
        </w:rPr>
        <w:t>. Заявител</w:t>
      </w:r>
      <w:r>
        <w:rPr>
          <w:b/>
        </w:rPr>
        <w:t>и</w:t>
      </w:r>
      <w:r w:rsidRPr="00746431">
        <w:rPr>
          <w:b/>
        </w:rPr>
        <w:t xml:space="preserve">, </w:t>
      </w:r>
      <w:r>
        <w:rPr>
          <w:b/>
        </w:rPr>
        <w:t xml:space="preserve">отозвавшие </w:t>
      </w:r>
      <w:r w:rsidRPr="00746431">
        <w:rPr>
          <w:b/>
        </w:rPr>
        <w:t>сво</w:t>
      </w:r>
      <w:r>
        <w:rPr>
          <w:b/>
        </w:rPr>
        <w:t>и</w:t>
      </w:r>
      <w:r w:rsidRPr="00746431">
        <w:rPr>
          <w:b/>
        </w:rPr>
        <w:t xml:space="preserve"> заявк</w:t>
      </w:r>
      <w:r>
        <w:rPr>
          <w:b/>
        </w:rPr>
        <w:t>и</w:t>
      </w:r>
      <w:r w:rsidRPr="00746431">
        <w:rPr>
          <w:b/>
        </w:rPr>
        <w:t>:</w:t>
      </w:r>
    </w:p>
    <w:p w:rsidR="00700BAB" w:rsidRDefault="00700BAB" w:rsidP="00700BAB">
      <w:pPr>
        <w:tabs>
          <w:tab w:val="left" w:pos="3285"/>
        </w:tabs>
        <w:rPr>
          <w:b/>
        </w:rPr>
      </w:pPr>
    </w:p>
    <w:tbl>
      <w:tblPr>
        <w:tblStyle w:val="a5"/>
        <w:tblW w:w="9606" w:type="dxa"/>
        <w:tblLayout w:type="fixed"/>
        <w:tblLook w:val="01E0" w:firstRow="1" w:lastRow="1" w:firstColumn="1" w:lastColumn="1" w:noHBand="0" w:noVBand="0"/>
      </w:tblPr>
      <w:tblGrid>
        <w:gridCol w:w="1072"/>
        <w:gridCol w:w="3060"/>
        <w:gridCol w:w="2813"/>
        <w:gridCol w:w="2655"/>
        <w:gridCol w:w="6"/>
      </w:tblGrid>
      <w:tr w:rsidR="00700BAB" w:rsidTr="00700BAB">
        <w:trPr>
          <w:trHeight w:val="1483"/>
        </w:trPr>
        <w:tc>
          <w:tcPr>
            <w:tcW w:w="1072" w:type="dxa"/>
            <w:shd w:val="clear" w:color="auto" w:fill="CCCCCC"/>
          </w:tcPr>
          <w:p w:rsidR="00700BAB" w:rsidRDefault="00700BAB" w:rsidP="00965355">
            <w:pPr>
              <w:tabs>
                <w:tab w:val="left" w:pos="3285"/>
              </w:tabs>
              <w:jc w:val="center"/>
            </w:pPr>
            <w:r>
              <w:lastRenderedPageBreak/>
              <w:t>№</w:t>
            </w:r>
          </w:p>
        </w:tc>
        <w:tc>
          <w:tcPr>
            <w:tcW w:w="3060" w:type="dxa"/>
            <w:shd w:val="clear" w:color="auto" w:fill="CCCCCC"/>
          </w:tcPr>
          <w:p w:rsidR="00700BAB" w:rsidRDefault="00700BAB" w:rsidP="00965355">
            <w:pPr>
              <w:tabs>
                <w:tab w:val="left" w:pos="3285"/>
              </w:tabs>
              <w:jc w:val="center"/>
            </w:pPr>
            <w:r>
              <w:t>Наименование (для юридического лица), фамилия, имя, отчество (для физического лица) участника аукциона</w:t>
            </w:r>
          </w:p>
        </w:tc>
        <w:tc>
          <w:tcPr>
            <w:tcW w:w="2813" w:type="dxa"/>
            <w:shd w:val="clear" w:color="auto" w:fill="CCCCCC"/>
          </w:tcPr>
          <w:p w:rsidR="00700BAB" w:rsidRDefault="00700BAB" w:rsidP="00965355">
            <w:pPr>
              <w:tabs>
                <w:tab w:val="left" w:pos="3285"/>
              </w:tabs>
              <w:jc w:val="center"/>
            </w:pPr>
            <w:r>
              <w:t>Адрес, контактный телефон</w:t>
            </w:r>
          </w:p>
        </w:tc>
        <w:tc>
          <w:tcPr>
            <w:tcW w:w="2661" w:type="dxa"/>
            <w:gridSpan w:val="2"/>
            <w:shd w:val="clear" w:color="auto" w:fill="CCCCCC"/>
          </w:tcPr>
          <w:p w:rsidR="00700BAB" w:rsidRDefault="00700BAB" w:rsidP="00965355">
            <w:pPr>
              <w:tabs>
                <w:tab w:val="left" w:pos="3285"/>
              </w:tabs>
              <w:jc w:val="center"/>
            </w:pPr>
            <w:r>
              <w:t>Лот №</w:t>
            </w:r>
          </w:p>
        </w:tc>
      </w:tr>
      <w:tr w:rsidR="00700BAB" w:rsidTr="00370B44">
        <w:trPr>
          <w:gridAfter w:val="1"/>
          <w:wAfter w:w="6" w:type="dxa"/>
          <w:trHeight w:val="887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BAB" w:rsidRDefault="00700BAB" w:rsidP="00700BAB">
            <w:pPr>
              <w:pStyle w:val="a7"/>
              <w:numPr>
                <w:ilvl w:val="0"/>
                <w:numId w:val="9"/>
              </w:numPr>
              <w:tabs>
                <w:tab w:val="left" w:pos="3285"/>
              </w:tabs>
              <w:jc w:val="center"/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BAB" w:rsidRDefault="00700BAB" w:rsidP="00965355">
            <w:proofErr w:type="spellStart"/>
            <w:r>
              <w:t>Раджабов</w:t>
            </w:r>
            <w:proofErr w:type="spellEnd"/>
            <w:r>
              <w:t xml:space="preserve"> </w:t>
            </w:r>
            <w:proofErr w:type="spellStart"/>
            <w:r>
              <w:t>Закир</w:t>
            </w:r>
            <w:proofErr w:type="spellEnd"/>
            <w:r>
              <w:t xml:space="preserve"> </w:t>
            </w:r>
            <w:proofErr w:type="spellStart"/>
            <w:r>
              <w:t>Тавакалович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BAB" w:rsidRDefault="00700BAB" w:rsidP="00965355">
            <w:pPr>
              <w:tabs>
                <w:tab w:val="left" w:pos="3285"/>
              </w:tabs>
            </w:pPr>
            <w:bookmarkStart w:id="0" w:name="_GoBack"/>
            <w:bookmarkEnd w:id="0"/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BAB" w:rsidRDefault="00700BAB" w:rsidP="00A618F4">
            <w:pPr>
              <w:tabs>
                <w:tab w:val="left" w:pos="720"/>
              </w:tabs>
              <w:jc w:val="center"/>
            </w:pPr>
            <w:r>
              <w:t>33</w:t>
            </w:r>
          </w:p>
        </w:tc>
      </w:tr>
      <w:tr w:rsidR="00A618F4" w:rsidRPr="00A618F4" w:rsidTr="00700BAB">
        <w:trPr>
          <w:gridAfter w:val="1"/>
          <w:wAfter w:w="6" w:type="dxa"/>
          <w:trHeight w:val="887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8F4" w:rsidRDefault="00A618F4" w:rsidP="00700BAB">
            <w:pPr>
              <w:pStyle w:val="a7"/>
              <w:numPr>
                <w:ilvl w:val="0"/>
                <w:numId w:val="9"/>
              </w:numPr>
              <w:tabs>
                <w:tab w:val="left" w:pos="3285"/>
              </w:tabs>
              <w:jc w:val="center"/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8F4" w:rsidRDefault="00A618F4" w:rsidP="00965355">
            <w:proofErr w:type="spellStart"/>
            <w:r>
              <w:t>Гаммадов</w:t>
            </w:r>
            <w:proofErr w:type="spellEnd"/>
            <w:r>
              <w:t xml:space="preserve"> Магомед </w:t>
            </w:r>
            <w:proofErr w:type="spellStart"/>
            <w:r>
              <w:t>Нурисланович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8F4" w:rsidRPr="00A618F4" w:rsidRDefault="00A618F4" w:rsidP="00A618F4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8F4" w:rsidRPr="00A618F4" w:rsidRDefault="00A618F4" w:rsidP="00A618F4">
            <w:pPr>
              <w:tabs>
                <w:tab w:val="left" w:pos="720"/>
              </w:tabs>
              <w:jc w:val="center"/>
            </w:pPr>
            <w:r>
              <w:t>44</w:t>
            </w:r>
          </w:p>
        </w:tc>
      </w:tr>
    </w:tbl>
    <w:p w:rsidR="00700BAB" w:rsidRPr="00A618F4" w:rsidRDefault="00700BAB" w:rsidP="003F7ABD">
      <w:pPr>
        <w:tabs>
          <w:tab w:val="left" w:pos="3285"/>
        </w:tabs>
        <w:jc w:val="both"/>
        <w:rPr>
          <w:b/>
          <w:lang w:val="en-US"/>
        </w:rPr>
      </w:pPr>
    </w:p>
    <w:p w:rsidR="003C320B" w:rsidRDefault="00700BAB" w:rsidP="003F7ABD">
      <w:pPr>
        <w:tabs>
          <w:tab w:val="left" w:pos="3285"/>
        </w:tabs>
        <w:jc w:val="both"/>
      </w:pPr>
      <w:r>
        <w:rPr>
          <w:b/>
        </w:rPr>
        <w:t>10</w:t>
      </w:r>
      <w:r w:rsidR="003C320B" w:rsidRPr="00FE63E5">
        <w:rPr>
          <w:b/>
        </w:rPr>
        <w:t>.</w:t>
      </w:r>
      <w:r w:rsidR="003C320B">
        <w:rPr>
          <w:b/>
        </w:rPr>
        <w:t xml:space="preserve"> </w:t>
      </w:r>
      <w:r w:rsidR="003C320B">
        <w:t>Комиссия рассмотрела заявки на участие в аукционе на соответствие требованиям, установленным документаци</w:t>
      </w:r>
      <w:r>
        <w:t>ей</w:t>
      </w:r>
      <w:r w:rsidR="003C320B">
        <w:t xml:space="preserve"> об аукционе, и приняла решение:</w:t>
      </w:r>
    </w:p>
    <w:p w:rsidR="003C320B" w:rsidRDefault="003C320B" w:rsidP="003F7ABD">
      <w:pPr>
        <w:tabs>
          <w:tab w:val="left" w:pos="3285"/>
        </w:tabs>
        <w:jc w:val="both"/>
      </w:pPr>
    </w:p>
    <w:p w:rsidR="003C320B" w:rsidRDefault="00700BAB" w:rsidP="003F7ABD">
      <w:pPr>
        <w:tabs>
          <w:tab w:val="left" w:pos="3285"/>
        </w:tabs>
        <w:jc w:val="both"/>
      </w:pPr>
      <w:r>
        <w:rPr>
          <w:b/>
        </w:rPr>
        <w:t>10</w:t>
      </w:r>
      <w:r w:rsidR="003C320B" w:rsidRPr="003A231E">
        <w:rPr>
          <w:b/>
        </w:rPr>
        <w:t>.1.</w:t>
      </w:r>
      <w:r w:rsidR="003C320B">
        <w:t xml:space="preserve"> </w:t>
      </w:r>
      <w:r w:rsidR="003C320B" w:rsidRPr="00FE63E5">
        <w:rPr>
          <w:b/>
        </w:rPr>
        <w:t>Допустить</w:t>
      </w:r>
      <w:r w:rsidR="003C320B">
        <w:rPr>
          <w:b/>
        </w:rPr>
        <w:t xml:space="preserve"> </w:t>
      </w:r>
      <w:r w:rsidR="009625DF">
        <w:t>к участию в аукционе заявител</w:t>
      </w:r>
      <w:r w:rsidR="00F97461">
        <w:t>ей</w:t>
      </w:r>
      <w:r w:rsidR="003C320B">
        <w:t>, заявк</w:t>
      </w:r>
      <w:r w:rsidR="00F97461">
        <w:t>и</w:t>
      </w:r>
      <w:r w:rsidR="003C320B">
        <w:t xml:space="preserve"> котор</w:t>
      </w:r>
      <w:r w:rsidR="00F97461">
        <w:t>ых</w:t>
      </w:r>
      <w:r w:rsidR="003C320B">
        <w:t xml:space="preserve"> соответству</w:t>
      </w:r>
      <w:r w:rsidR="00F97461">
        <w:t>ют</w:t>
      </w:r>
      <w:r w:rsidR="003C320B">
        <w:t xml:space="preserve"> требованиям</w:t>
      </w:r>
      <w:r w:rsidR="00017EB9">
        <w:t xml:space="preserve">, установленным документацией об </w:t>
      </w:r>
      <w:r w:rsidR="003C320B">
        <w:t>аукционе</w:t>
      </w:r>
      <w:r w:rsidR="004C0822" w:rsidRPr="004C0822">
        <w:t xml:space="preserve"> </w:t>
      </w:r>
      <w:r w:rsidR="004C0822">
        <w:t>и признать их участниками аукциона</w:t>
      </w:r>
      <w:r w:rsidR="003C320B">
        <w:t>:</w:t>
      </w:r>
    </w:p>
    <w:p w:rsidR="003C320B" w:rsidRDefault="003C320B" w:rsidP="003C320B">
      <w:pPr>
        <w:tabs>
          <w:tab w:val="left" w:pos="3285"/>
        </w:tabs>
      </w:pPr>
    </w:p>
    <w:tbl>
      <w:tblPr>
        <w:tblStyle w:val="a5"/>
        <w:tblW w:w="9606" w:type="dxa"/>
        <w:tblLayout w:type="fixed"/>
        <w:tblLook w:val="01E0" w:firstRow="1" w:lastRow="1" w:firstColumn="1" w:lastColumn="1" w:noHBand="0" w:noVBand="0"/>
      </w:tblPr>
      <w:tblGrid>
        <w:gridCol w:w="675"/>
        <w:gridCol w:w="4253"/>
        <w:gridCol w:w="4678"/>
      </w:tblGrid>
      <w:tr w:rsidR="00842739" w:rsidTr="004E3D7B">
        <w:trPr>
          <w:trHeight w:val="538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CCCCCC"/>
          </w:tcPr>
          <w:p w:rsidR="00842739" w:rsidRDefault="00842739" w:rsidP="003C320B">
            <w:pPr>
              <w:tabs>
                <w:tab w:val="left" w:pos="3285"/>
              </w:tabs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CCCCCC"/>
          </w:tcPr>
          <w:p w:rsidR="00842739" w:rsidRDefault="00842739" w:rsidP="003C320B">
            <w:pPr>
              <w:tabs>
                <w:tab w:val="left" w:pos="3285"/>
              </w:tabs>
              <w:jc w:val="center"/>
            </w:pPr>
            <w:r>
              <w:t>Наименование (для юридического лица), фамилия, имя, отчество (для физического лица) участника аукциона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CCCCCC"/>
          </w:tcPr>
          <w:p w:rsidR="00842739" w:rsidRDefault="00842739" w:rsidP="003C320B">
            <w:pPr>
              <w:tabs>
                <w:tab w:val="left" w:pos="3285"/>
              </w:tabs>
              <w:jc w:val="center"/>
            </w:pPr>
            <w:r>
              <w:t>Лот №</w:t>
            </w:r>
          </w:p>
        </w:tc>
      </w:tr>
      <w:tr w:rsidR="00EA127E" w:rsidTr="004E3D7B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253" w:type="dxa"/>
            <w:shd w:val="clear" w:color="auto" w:fill="auto"/>
          </w:tcPr>
          <w:p w:rsidR="00EA127E" w:rsidRDefault="00EA127E" w:rsidP="00285C39">
            <w:r>
              <w:t xml:space="preserve">ИП </w:t>
            </w:r>
            <w:proofErr w:type="spellStart"/>
            <w:r>
              <w:t>Латипов</w:t>
            </w:r>
            <w:proofErr w:type="spellEnd"/>
            <w:r>
              <w:t xml:space="preserve"> </w:t>
            </w:r>
            <w:proofErr w:type="spellStart"/>
            <w:r>
              <w:t>Надыр</w:t>
            </w:r>
            <w:proofErr w:type="spellEnd"/>
            <w:r>
              <w:t xml:space="preserve"> </w:t>
            </w:r>
            <w:proofErr w:type="spellStart"/>
            <w:r>
              <w:t>Зайналабидович</w:t>
            </w:r>
            <w:proofErr w:type="spellEnd"/>
          </w:p>
        </w:tc>
        <w:tc>
          <w:tcPr>
            <w:tcW w:w="4678" w:type="dxa"/>
          </w:tcPr>
          <w:p w:rsidR="00EA127E" w:rsidRDefault="00EA127E" w:rsidP="00285C39">
            <w:pPr>
              <w:tabs>
                <w:tab w:val="left" w:pos="3285"/>
              </w:tabs>
              <w:jc w:val="center"/>
            </w:pPr>
            <w:r>
              <w:t>1, 44, 50</w:t>
            </w:r>
          </w:p>
        </w:tc>
      </w:tr>
      <w:tr w:rsidR="00EA127E" w:rsidTr="004E3D7B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253" w:type="dxa"/>
            <w:shd w:val="clear" w:color="auto" w:fill="auto"/>
          </w:tcPr>
          <w:p w:rsidR="00EA127E" w:rsidRDefault="00EA127E" w:rsidP="00285C39">
            <w:r>
              <w:t xml:space="preserve">ИП Ахмедова </w:t>
            </w:r>
            <w:proofErr w:type="spellStart"/>
            <w:r>
              <w:t>Айшат</w:t>
            </w:r>
            <w:proofErr w:type="spellEnd"/>
            <w:r>
              <w:t xml:space="preserve"> </w:t>
            </w:r>
            <w:proofErr w:type="spellStart"/>
            <w:r>
              <w:t>Алиевна</w:t>
            </w:r>
            <w:proofErr w:type="spellEnd"/>
          </w:p>
        </w:tc>
        <w:tc>
          <w:tcPr>
            <w:tcW w:w="4678" w:type="dxa"/>
          </w:tcPr>
          <w:p w:rsidR="00EA127E" w:rsidRDefault="00EA127E" w:rsidP="00285C39">
            <w:pPr>
              <w:tabs>
                <w:tab w:val="left" w:pos="3285"/>
              </w:tabs>
              <w:jc w:val="center"/>
            </w:pPr>
            <w:r>
              <w:t>1, 4, 5, 6, 7, 8, 9, 11, 16, 19, 20, 23, 24, 25, 26, 29, 41</w:t>
            </w:r>
          </w:p>
        </w:tc>
      </w:tr>
      <w:tr w:rsidR="00EA127E" w:rsidTr="004E3D7B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253" w:type="dxa"/>
            <w:shd w:val="clear" w:color="auto" w:fill="auto"/>
          </w:tcPr>
          <w:p w:rsidR="00EA127E" w:rsidRPr="006C79E2" w:rsidRDefault="00EA127E" w:rsidP="00285C39">
            <w:r w:rsidRPr="006C79E2">
              <w:t xml:space="preserve">Таиров Ислам </w:t>
            </w:r>
            <w:proofErr w:type="spellStart"/>
            <w:r w:rsidRPr="006C79E2">
              <w:t>Азимович</w:t>
            </w:r>
            <w:proofErr w:type="spellEnd"/>
          </w:p>
        </w:tc>
        <w:tc>
          <w:tcPr>
            <w:tcW w:w="4678" w:type="dxa"/>
          </w:tcPr>
          <w:p w:rsidR="00EA127E" w:rsidRPr="00B33550" w:rsidRDefault="00EA127E" w:rsidP="00285C39">
            <w:pPr>
              <w:tabs>
                <w:tab w:val="left" w:pos="3285"/>
              </w:tabs>
              <w:jc w:val="center"/>
            </w:pPr>
            <w:r>
              <w:t>2, 3, 18, 35</w:t>
            </w:r>
          </w:p>
        </w:tc>
      </w:tr>
      <w:tr w:rsidR="00EA127E" w:rsidTr="004E3D7B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253" w:type="dxa"/>
            <w:shd w:val="clear" w:color="auto" w:fill="auto"/>
          </w:tcPr>
          <w:p w:rsidR="00EA127E" w:rsidRPr="009E0720" w:rsidRDefault="00EA127E" w:rsidP="00285C39">
            <w:proofErr w:type="spellStart"/>
            <w:r>
              <w:t>Гаммадов</w:t>
            </w:r>
            <w:proofErr w:type="spellEnd"/>
            <w:r>
              <w:t xml:space="preserve"> Магомед </w:t>
            </w:r>
            <w:proofErr w:type="spellStart"/>
            <w:r>
              <w:t>Нурисланович</w:t>
            </w:r>
            <w:proofErr w:type="spellEnd"/>
          </w:p>
        </w:tc>
        <w:tc>
          <w:tcPr>
            <w:tcW w:w="4678" w:type="dxa"/>
          </w:tcPr>
          <w:p w:rsidR="00EA127E" w:rsidRDefault="00EA127E" w:rsidP="0015182C">
            <w:pPr>
              <w:tabs>
                <w:tab w:val="left" w:pos="3285"/>
              </w:tabs>
              <w:jc w:val="center"/>
            </w:pPr>
            <w:r>
              <w:t>16, 17, 22, 32, 45, 46, 47</w:t>
            </w:r>
          </w:p>
        </w:tc>
      </w:tr>
      <w:tr w:rsidR="00EA127E" w:rsidTr="004E3D7B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253" w:type="dxa"/>
            <w:shd w:val="clear" w:color="auto" w:fill="auto"/>
          </w:tcPr>
          <w:p w:rsidR="00EA127E" w:rsidRPr="009E0720" w:rsidRDefault="00EA127E" w:rsidP="00285C39">
            <w:proofErr w:type="spellStart"/>
            <w:r>
              <w:t>Магомедгаджиев</w:t>
            </w:r>
            <w:proofErr w:type="spellEnd"/>
            <w:r>
              <w:t xml:space="preserve"> </w:t>
            </w:r>
            <w:proofErr w:type="spellStart"/>
            <w:r>
              <w:t>Магомедгаджи</w:t>
            </w:r>
            <w:proofErr w:type="spellEnd"/>
            <w:r>
              <w:t xml:space="preserve"> Магомедович</w:t>
            </w:r>
          </w:p>
        </w:tc>
        <w:tc>
          <w:tcPr>
            <w:tcW w:w="4678" w:type="dxa"/>
          </w:tcPr>
          <w:p w:rsidR="00EA127E" w:rsidRDefault="00EA127E" w:rsidP="00285C39">
            <w:pPr>
              <w:tabs>
                <w:tab w:val="left" w:pos="3285"/>
              </w:tabs>
              <w:jc w:val="center"/>
            </w:pPr>
            <w:r>
              <w:t>7, 26, 27, 30, 34, 40</w:t>
            </w:r>
          </w:p>
        </w:tc>
      </w:tr>
      <w:tr w:rsidR="00EA127E" w:rsidTr="004E3D7B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253" w:type="dxa"/>
            <w:shd w:val="clear" w:color="auto" w:fill="auto"/>
          </w:tcPr>
          <w:p w:rsidR="00EA127E" w:rsidRDefault="00EA127E" w:rsidP="00285C39">
            <w:proofErr w:type="spellStart"/>
            <w:r>
              <w:t>Рабаданов</w:t>
            </w:r>
            <w:proofErr w:type="spellEnd"/>
            <w:r>
              <w:t xml:space="preserve"> </w:t>
            </w:r>
            <w:proofErr w:type="spellStart"/>
            <w:r>
              <w:t>Мухтар</w:t>
            </w:r>
            <w:proofErr w:type="spellEnd"/>
            <w:r>
              <w:t xml:space="preserve"> </w:t>
            </w:r>
            <w:proofErr w:type="spellStart"/>
            <w:r>
              <w:t>Алиевич</w:t>
            </w:r>
            <w:proofErr w:type="spellEnd"/>
          </w:p>
        </w:tc>
        <w:tc>
          <w:tcPr>
            <w:tcW w:w="4678" w:type="dxa"/>
          </w:tcPr>
          <w:p w:rsidR="00EA127E" w:rsidRDefault="00EA127E" w:rsidP="00285C39">
            <w:pPr>
              <w:tabs>
                <w:tab w:val="left" w:pos="3285"/>
              </w:tabs>
              <w:jc w:val="center"/>
            </w:pPr>
            <w:r>
              <w:t>10</w:t>
            </w:r>
          </w:p>
        </w:tc>
      </w:tr>
      <w:tr w:rsidR="00EA127E" w:rsidTr="004E3D7B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253" w:type="dxa"/>
            <w:shd w:val="clear" w:color="auto" w:fill="auto"/>
          </w:tcPr>
          <w:p w:rsidR="00EA127E" w:rsidRDefault="00EA127E" w:rsidP="00285C39">
            <w:r>
              <w:t xml:space="preserve">Магомедова </w:t>
            </w:r>
            <w:proofErr w:type="spellStart"/>
            <w:r>
              <w:t>Рамина</w:t>
            </w:r>
            <w:proofErr w:type="spellEnd"/>
            <w:r>
              <w:t xml:space="preserve"> </w:t>
            </w:r>
            <w:proofErr w:type="spellStart"/>
            <w:r>
              <w:t>Арсеновна</w:t>
            </w:r>
            <w:proofErr w:type="spellEnd"/>
          </w:p>
        </w:tc>
        <w:tc>
          <w:tcPr>
            <w:tcW w:w="4678" w:type="dxa"/>
          </w:tcPr>
          <w:p w:rsidR="00EA127E" w:rsidRDefault="00EA127E" w:rsidP="00285C39">
            <w:pPr>
              <w:tabs>
                <w:tab w:val="left" w:pos="3285"/>
              </w:tabs>
              <w:jc w:val="center"/>
            </w:pPr>
            <w:r>
              <w:t>12</w:t>
            </w:r>
          </w:p>
        </w:tc>
      </w:tr>
      <w:tr w:rsidR="00EA127E" w:rsidTr="004E3D7B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253" w:type="dxa"/>
            <w:shd w:val="clear" w:color="auto" w:fill="auto"/>
          </w:tcPr>
          <w:p w:rsidR="00EA127E" w:rsidRDefault="00EA127E" w:rsidP="00285C39">
            <w:proofErr w:type="spellStart"/>
            <w:r>
              <w:t>Муртазалиев</w:t>
            </w:r>
            <w:proofErr w:type="spellEnd"/>
            <w:r>
              <w:t xml:space="preserve"> Артур </w:t>
            </w:r>
            <w:proofErr w:type="spellStart"/>
            <w:r>
              <w:t>Муртазалиевич</w:t>
            </w:r>
            <w:proofErr w:type="spellEnd"/>
          </w:p>
        </w:tc>
        <w:tc>
          <w:tcPr>
            <w:tcW w:w="4678" w:type="dxa"/>
          </w:tcPr>
          <w:p w:rsidR="00EA127E" w:rsidRDefault="00EA127E" w:rsidP="00285C39">
            <w:pPr>
              <w:tabs>
                <w:tab w:val="left" w:pos="3285"/>
              </w:tabs>
              <w:jc w:val="center"/>
            </w:pPr>
            <w:r>
              <w:t>13, 14, 15, 39, 42</w:t>
            </w:r>
          </w:p>
        </w:tc>
      </w:tr>
      <w:tr w:rsidR="00EA127E" w:rsidTr="004E3D7B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253" w:type="dxa"/>
            <w:shd w:val="clear" w:color="auto" w:fill="auto"/>
          </w:tcPr>
          <w:p w:rsidR="00EA127E" w:rsidRPr="006C79E2" w:rsidRDefault="00EA127E" w:rsidP="00285C39">
            <w:r w:rsidRPr="006C79E2">
              <w:t xml:space="preserve">Абдуллаев Рустам </w:t>
            </w:r>
            <w:proofErr w:type="spellStart"/>
            <w:r w:rsidRPr="006C79E2">
              <w:t>Гасангусейнович</w:t>
            </w:r>
            <w:proofErr w:type="spellEnd"/>
          </w:p>
        </w:tc>
        <w:tc>
          <w:tcPr>
            <w:tcW w:w="4678" w:type="dxa"/>
          </w:tcPr>
          <w:p w:rsidR="00EA127E" w:rsidRPr="006C79E2" w:rsidRDefault="00EA127E" w:rsidP="00285C39">
            <w:pPr>
              <w:tabs>
                <w:tab w:val="left" w:pos="3285"/>
              </w:tabs>
              <w:jc w:val="center"/>
            </w:pPr>
            <w:r>
              <w:t>50, 51</w:t>
            </w:r>
          </w:p>
        </w:tc>
      </w:tr>
      <w:tr w:rsidR="00EA127E" w:rsidTr="004E3D7B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253" w:type="dxa"/>
            <w:shd w:val="clear" w:color="auto" w:fill="auto"/>
          </w:tcPr>
          <w:p w:rsidR="00EA127E" w:rsidRPr="00B33550" w:rsidRDefault="00EA127E" w:rsidP="00285C39">
            <w:r>
              <w:t xml:space="preserve">ИП </w:t>
            </w:r>
            <w:proofErr w:type="spellStart"/>
            <w:r w:rsidRPr="00B33550">
              <w:t>А</w:t>
            </w:r>
            <w:r>
              <w:t>либеков</w:t>
            </w:r>
            <w:proofErr w:type="spellEnd"/>
            <w:r>
              <w:t xml:space="preserve"> </w:t>
            </w:r>
            <w:proofErr w:type="spellStart"/>
            <w:r>
              <w:t>Гамид</w:t>
            </w:r>
            <w:proofErr w:type="spellEnd"/>
            <w:r>
              <w:t xml:space="preserve"> </w:t>
            </w:r>
            <w:proofErr w:type="spellStart"/>
            <w:r>
              <w:t>Гасбанович</w:t>
            </w:r>
            <w:proofErr w:type="spellEnd"/>
          </w:p>
        </w:tc>
        <w:tc>
          <w:tcPr>
            <w:tcW w:w="4678" w:type="dxa"/>
          </w:tcPr>
          <w:p w:rsidR="00EA127E" w:rsidRPr="00B33550" w:rsidRDefault="00EA127E" w:rsidP="0015182C">
            <w:pPr>
              <w:tabs>
                <w:tab w:val="left" w:pos="3285"/>
              </w:tabs>
              <w:jc w:val="center"/>
            </w:pPr>
            <w:r>
              <w:t>10, 18, 21, 28, 30, 31, 32, 34, 35, 36, 37, 40, 43, 44, 48, 49</w:t>
            </w:r>
          </w:p>
        </w:tc>
      </w:tr>
      <w:tr w:rsidR="00EA127E" w:rsidTr="004E3D7B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253" w:type="dxa"/>
            <w:shd w:val="clear" w:color="auto" w:fill="auto"/>
          </w:tcPr>
          <w:p w:rsidR="00EA127E" w:rsidRPr="00B33550" w:rsidRDefault="00EA127E" w:rsidP="00285C39">
            <w:r>
              <w:t xml:space="preserve">ИП Султанов Магомед </w:t>
            </w:r>
            <w:proofErr w:type="spellStart"/>
            <w:r>
              <w:t>Хайбулаевич</w:t>
            </w:r>
            <w:proofErr w:type="spellEnd"/>
          </w:p>
        </w:tc>
        <w:tc>
          <w:tcPr>
            <w:tcW w:w="4678" w:type="dxa"/>
          </w:tcPr>
          <w:p w:rsidR="00EA127E" w:rsidRDefault="00EA127E" w:rsidP="00285C39">
            <w:pPr>
              <w:tabs>
                <w:tab w:val="left" w:pos="3285"/>
              </w:tabs>
              <w:jc w:val="center"/>
            </w:pPr>
            <w:r>
              <w:t>36</w:t>
            </w:r>
          </w:p>
        </w:tc>
      </w:tr>
      <w:tr w:rsidR="00EA127E" w:rsidTr="004E3D7B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253" w:type="dxa"/>
            <w:shd w:val="clear" w:color="auto" w:fill="auto"/>
          </w:tcPr>
          <w:p w:rsidR="00EA127E" w:rsidRDefault="00EA127E" w:rsidP="00285C39">
            <w:r>
              <w:t>ООО «Формат-Сити»</w:t>
            </w:r>
          </w:p>
        </w:tc>
        <w:tc>
          <w:tcPr>
            <w:tcW w:w="4678" w:type="dxa"/>
          </w:tcPr>
          <w:p w:rsidR="00EA127E" w:rsidRDefault="00EA127E" w:rsidP="00285C39">
            <w:pPr>
              <w:tabs>
                <w:tab w:val="left" w:pos="3285"/>
              </w:tabs>
              <w:jc w:val="center"/>
            </w:pPr>
            <w:r>
              <w:t>27</w:t>
            </w:r>
          </w:p>
        </w:tc>
      </w:tr>
      <w:tr w:rsidR="00EA127E" w:rsidTr="004E3D7B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253" w:type="dxa"/>
            <w:shd w:val="clear" w:color="auto" w:fill="auto"/>
          </w:tcPr>
          <w:p w:rsidR="00EA127E" w:rsidRDefault="00EA127E" w:rsidP="00285C39">
            <w:r>
              <w:t xml:space="preserve">Гаджиев Рустам </w:t>
            </w:r>
            <w:proofErr w:type="spellStart"/>
            <w:r>
              <w:t>Османович</w:t>
            </w:r>
            <w:proofErr w:type="spellEnd"/>
          </w:p>
        </w:tc>
        <w:tc>
          <w:tcPr>
            <w:tcW w:w="4678" w:type="dxa"/>
          </w:tcPr>
          <w:p w:rsidR="00EA127E" w:rsidRDefault="00EA127E" w:rsidP="0015182C">
            <w:pPr>
              <w:tabs>
                <w:tab w:val="left" w:pos="3285"/>
              </w:tabs>
              <w:jc w:val="center"/>
            </w:pPr>
            <w:r>
              <w:t>33</w:t>
            </w:r>
          </w:p>
        </w:tc>
      </w:tr>
      <w:tr w:rsidR="00EA127E" w:rsidTr="004E3D7B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253" w:type="dxa"/>
            <w:shd w:val="clear" w:color="auto" w:fill="auto"/>
          </w:tcPr>
          <w:p w:rsidR="00EA127E" w:rsidRDefault="00EA127E" w:rsidP="00285C39">
            <w:r>
              <w:t xml:space="preserve">Якубов </w:t>
            </w:r>
            <w:proofErr w:type="spellStart"/>
            <w:r>
              <w:t>Гусейн</w:t>
            </w:r>
            <w:proofErr w:type="spellEnd"/>
            <w:r>
              <w:t xml:space="preserve"> </w:t>
            </w:r>
            <w:proofErr w:type="spellStart"/>
            <w:r>
              <w:t>Магомедарипович</w:t>
            </w:r>
            <w:proofErr w:type="spellEnd"/>
          </w:p>
        </w:tc>
        <w:tc>
          <w:tcPr>
            <w:tcW w:w="4678" w:type="dxa"/>
          </w:tcPr>
          <w:p w:rsidR="00EA127E" w:rsidRDefault="00EA127E" w:rsidP="00285C39">
            <w:pPr>
              <w:tabs>
                <w:tab w:val="left" w:pos="3285"/>
              </w:tabs>
              <w:jc w:val="center"/>
            </w:pPr>
            <w:r>
              <w:t>38, 50</w:t>
            </w:r>
          </w:p>
        </w:tc>
      </w:tr>
      <w:tr w:rsidR="00EA127E" w:rsidTr="004E3D7B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253" w:type="dxa"/>
            <w:shd w:val="clear" w:color="auto" w:fill="auto"/>
          </w:tcPr>
          <w:p w:rsidR="00EA127E" w:rsidRDefault="00EA127E" w:rsidP="00285C39">
            <w:proofErr w:type="spellStart"/>
            <w:r>
              <w:t>Раджабов</w:t>
            </w:r>
            <w:proofErr w:type="spellEnd"/>
            <w:r>
              <w:t xml:space="preserve"> </w:t>
            </w:r>
            <w:proofErr w:type="spellStart"/>
            <w:r>
              <w:t>Муртазали</w:t>
            </w:r>
            <w:proofErr w:type="spellEnd"/>
            <w:r>
              <w:t xml:space="preserve"> </w:t>
            </w:r>
            <w:proofErr w:type="spellStart"/>
            <w:r>
              <w:t>Джамалович</w:t>
            </w:r>
            <w:proofErr w:type="spellEnd"/>
          </w:p>
        </w:tc>
        <w:tc>
          <w:tcPr>
            <w:tcW w:w="4678" w:type="dxa"/>
          </w:tcPr>
          <w:p w:rsidR="00EA127E" w:rsidRPr="0056035F" w:rsidRDefault="00EA127E" w:rsidP="00285C39">
            <w:pPr>
              <w:tabs>
                <w:tab w:val="left" w:pos="3285"/>
              </w:tabs>
              <w:jc w:val="center"/>
            </w:pPr>
            <w:r>
              <w:rPr>
                <w:lang w:val="en-US"/>
              </w:rPr>
              <w:t>1</w:t>
            </w:r>
            <w:r>
              <w:t xml:space="preserve">, 2, 3, 4, 5, 6, 7, 8, 9, 10, 11, 12, 13, 14, 15, 16, 17, 18, 19, 20, 21, 22, 23, 24, 25, 26, 27, 28, 29, 30, 31, 32, 33, 34, 35, 36, 37, 38, 39, </w:t>
            </w:r>
            <w:r>
              <w:lastRenderedPageBreak/>
              <w:t>40, 41, 42, 43, 44, 45, 46, 47, 48, 49, 50, 51</w:t>
            </w:r>
          </w:p>
        </w:tc>
      </w:tr>
      <w:tr w:rsidR="00EA127E" w:rsidTr="004E3D7B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253" w:type="dxa"/>
            <w:shd w:val="clear" w:color="auto" w:fill="auto"/>
          </w:tcPr>
          <w:p w:rsidR="00EA127E" w:rsidRDefault="00EA127E" w:rsidP="00285C39">
            <w:proofErr w:type="spellStart"/>
            <w:r>
              <w:t>Абдусаламов</w:t>
            </w:r>
            <w:proofErr w:type="spellEnd"/>
            <w:r>
              <w:t xml:space="preserve"> </w:t>
            </w:r>
            <w:proofErr w:type="spellStart"/>
            <w:r>
              <w:t>Камиль</w:t>
            </w:r>
            <w:proofErr w:type="spellEnd"/>
            <w:r>
              <w:t xml:space="preserve"> </w:t>
            </w:r>
            <w:proofErr w:type="spellStart"/>
            <w:r>
              <w:t>Ильясович</w:t>
            </w:r>
            <w:proofErr w:type="spellEnd"/>
          </w:p>
        </w:tc>
        <w:tc>
          <w:tcPr>
            <w:tcW w:w="4678" w:type="dxa"/>
          </w:tcPr>
          <w:p w:rsidR="00EA127E" w:rsidRPr="00FB3BCD" w:rsidRDefault="00EA127E" w:rsidP="00285C39">
            <w:pPr>
              <w:tabs>
                <w:tab w:val="left" w:pos="3285"/>
              </w:tabs>
              <w:jc w:val="center"/>
            </w:pPr>
            <w:r>
              <w:rPr>
                <w:lang w:val="en-US"/>
              </w:rPr>
              <w:t>4</w:t>
            </w:r>
            <w:r>
              <w:t>, 21, 26, 28, 32, 41, 46</w:t>
            </w:r>
          </w:p>
        </w:tc>
      </w:tr>
      <w:tr w:rsidR="00EA127E" w:rsidTr="004E3D7B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253" w:type="dxa"/>
            <w:shd w:val="clear" w:color="auto" w:fill="auto"/>
          </w:tcPr>
          <w:p w:rsidR="00EA127E" w:rsidRDefault="00EA127E" w:rsidP="00285C39">
            <w:proofErr w:type="spellStart"/>
            <w:r>
              <w:t>Азизханова</w:t>
            </w:r>
            <w:proofErr w:type="spellEnd"/>
            <w:r>
              <w:t xml:space="preserve"> </w:t>
            </w:r>
            <w:proofErr w:type="spellStart"/>
            <w:r>
              <w:t>Рабият</w:t>
            </w:r>
            <w:proofErr w:type="spellEnd"/>
            <w:r>
              <w:t xml:space="preserve"> </w:t>
            </w:r>
            <w:proofErr w:type="spellStart"/>
            <w:r>
              <w:t>Акифовна</w:t>
            </w:r>
            <w:proofErr w:type="spellEnd"/>
          </w:p>
        </w:tc>
        <w:tc>
          <w:tcPr>
            <w:tcW w:w="4678" w:type="dxa"/>
          </w:tcPr>
          <w:p w:rsidR="00EA127E" w:rsidRPr="0052785E" w:rsidRDefault="00EA127E" w:rsidP="00285C39">
            <w:pPr>
              <w:tabs>
                <w:tab w:val="left" w:pos="3285"/>
              </w:tabs>
              <w:jc w:val="center"/>
            </w:pPr>
            <w:r>
              <w:rPr>
                <w:lang w:val="en-US"/>
              </w:rPr>
              <w:t>5</w:t>
            </w:r>
            <w:r>
              <w:t>, 6, 11, 30, 34, 41</w:t>
            </w:r>
          </w:p>
        </w:tc>
      </w:tr>
      <w:tr w:rsidR="00EA127E" w:rsidTr="004E3D7B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253" w:type="dxa"/>
            <w:shd w:val="clear" w:color="auto" w:fill="auto"/>
          </w:tcPr>
          <w:p w:rsidR="00EA127E" w:rsidRDefault="00EA127E" w:rsidP="00285C39">
            <w:proofErr w:type="spellStart"/>
            <w:r>
              <w:t>Далгатов</w:t>
            </w:r>
            <w:proofErr w:type="spellEnd"/>
            <w:r>
              <w:t xml:space="preserve"> </w:t>
            </w:r>
            <w:proofErr w:type="spellStart"/>
            <w:r>
              <w:t>Идрис</w:t>
            </w:r>
            <w:proofErr w:type="spellEnd"/>
            <w:r>
              <w:t xml:space="preserve"> </w:t>
            </w:r>
            <w:proofErr w:type="spellStart"/>
            <w:r>
              <w:t>Абакарович</w:t>
            </w:r>
            <w:proofErr w:type="spellEnd"/>
          </w:p>
        </w:tc>
        <w:tc>
          <w:tcPr>
            <w:tcW w:w="4678" w:type="dxa"/>
          </w:tcPr>
          <w:p w:rsidR="00EA127E" w:rsidRPr="00854CC7" w:rsidRDefault="00EA127E" w:rsidP="00285C39">
            <w:pPr>
              <w:tabs>
                <w:tab w:val="left" w:pos="3285"/>
              </w:tabs>
              <w:jc w:val="center"/>
              <w:rPr>
                <w:lang w:val="en-US"/>
              </w:rPr>
            </w:pPr>
            <w:r>
              <w:t>5, 6, 11, 30, 34, 41</w:t>
            </w:r>
          </w:p>
        </w:tc>
      </w:tr>
      <w:tr w:rsidR="00EA127E" w:rsidTr="004E3D7B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253" w:type="dxa"/>
            <w:shd w:val="clear" w:color="auto" w:fill="auto"/>
          </w:tcPr>
          <w:p w:rsidR="00EA127E" w:rsidRDefault="00EA127E" w:rsidP="00285C39">
            <w:proofErr w:type="spellStart"/>
            <w:r>
              <w:t>Дибиргазиев</w:t>
            </w:r>
            <w:proofErr w:type="spellEnd"/>
            <w:r>
              <w:t xml:space="preserve"> </w:t>
            </w:r>
            <w:proofErr w:type="spellStart"/>
            <w:r>
              <w:t>Дибиргазияв</w:t>
            </w:r>
            <w:proofErr w:type="spellEnd"/>
            <w:r>
              <w:t xml:space="preserve"> Магомедович</w:t>
            </w:r>
          </w:p>
        </w:tc>
        <w:tc>
          <w:tcPr>
            <w:tcW w:w="4678" w:type="dxa"/>
          </w:tcPr>
          <w:p w:rsidR="00EA127E" w:rsidRPr="00854CC7" w:rsidRDefault="00EA127E" w:rsidP="00285C39">
            <w:pPr>
              <w:tabs>
                <w:tab w:val="left" w:pos="3285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</w:tr>
    </w:tbl>
    <w:p w:rsidR="002E4E79" w:rsidRDefault="002E4E79" w:rsidP="002E4E79">
      <w:pPr>
        <w:tabs>
          <w:tab w:val="left" w:pos="3285"/>
        </w:tabs>
        <w:rPr>
          <w:b/>
        </w:rPr>
      </w:pPr>
    </w:p>
    <w:p w:rsidR="002E4E79" w:rsidRDefault="00700BAB" w:rsidP="003F7ABD">
      <w:pPr>
        <w:tabs>
          <w:tab w:val="left" w:pos="3285"/>
        </w:tabs>
        <w:jc w:val="both"/>
      </w:pPr>
      <w:r>
        <w:rPr>
          <w:b/>
        </w:rPr>
        <w:t>10</w:t>
      </w:r>
      <w:r w:rsidR="002E4E79" w:rsidRPr="002E4E79">
        <w:rPr>
          <w:b/>
        </w:rPr>
        <w:t>.2.</w:t>
      </w:r>
      <w:r w:rsidR="002E4E79">
        <w:rPr>
          <w:b/>
        </w:rPr>
        <w:t xml:space="preserve"> Отказать </w:t>
      </w:r>
      <w:r w:rsidR="002E4E79">
        <w:t>в допуске</w:t>
      </w:r>
      <w:r w:rsidR="002E4E79">
        <w:rPr>
          <w:b/>
        </w:rPr>
        <w:t xml:space="preserve"> </w:t>
      </w:r>
      <w:r w:rsidR="002E4E79">
        <w:t>к участию в аукционе заявител</w:t>
      </w:r>
      <w:r w:rsidR="00FD586E">
        <w:t>ей</w:t>
      </w:r>
      <w:r w:rsidR="002E4E79">
        <w:t>,  подавш</w:t>
      </w:r>
      <w:r w:rsidR="00FD586E">
        <w:t>их</w:t>
      </w:r>
      <w:r w:rsidR="002E4E79">
        <w:t xml:space="preserve"> заявк</w:t>
      </w:r>
      <w:r w:rsidR="00FD586E">
        <w:t>и</w:t>
      </w:r>
      <w:r w:rsidR="002E4E79">
        <w:t xml:space="preserve"> на участие в аукционе:</w:t>
      </w:r>
    </w:p>
    <w:p w:rsidR="003F7ABD" w:rsidRDefault="0015182C" w:rsidP="003F7ABD">
      <w:pPr>
        <w:tabs>
          <w:tab w:val="left" w:pos="3285"/>
        </w:tabs>
        <w:jc w:val="both"/>
      </w:pPr>
      <w:r>
        <w:t xml:space="preserve"> </w:t>
      </w:r>
    </w:p>
    <w:tbl>
      <w:tblPr>
        <w:tblStyle w:val="a5"/>
        <w:tblW w:w="9606" w:type="dxa"/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2410"/>
        <w:gridCol w:w="3119"/>
      </w:tblGrid>
      <w:tr w:rsidR="00842739" w:rsidTr="0017231C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842739" w:rsidRDefault="00842739">
            <w:pPr>
              <w:tabs>
                <w:tab w:val="left" w:pos="3285"/>
              </w:tabs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842739" w:rsidRDefault="00842739">
            <w:pPr>
              <w:tabs>
                <w:tab w:val="left" w:pos="3285"/>
              </w:tabs>
              <w:jc w:val="center"/>
            </w:pPr>
            <w:r>
              <w:t>Наименование (для юридического лица), фамилия, имя, отчество (для физического лица) участника аукциона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842739" w:rsidRDefault="00842739">
            <w:pPr>
              <w:tabs>
                <w:tab w:val="left" w:pos="3285"/>
              </w:tabs>
              <w:jc w:val="center"/>
            </w:pPr>
            <w:r>
              <w:t>Лот 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842739" w:rsidRDefault="00842739">
            <w:pPr>
              <w:tabs>
                <w:tab w:val="left" w:pos="3285"/>
              </w:tabs>
              <w:jc w:val="center"/>
            </w:pPr>
            <w:r>
              <w:t>Основание принятого решения</w:t>
            </w:r>
          </w:p>
        </w:tc>
      </w:tr>
      <w:tr w:rsidR="00842739" w:rsidTr="0017231C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39" w:rsidRPr="000667A3" w:rsidRDefault="00842739" w:rsidP="00B303C8">
            <w:pPr>
              <w:pStyle w:val="a7"/>
              <w:numPr>
                <w:ilvl w:val="0"/>
                <w:numId w:val="11"/>
              </w:numPr>
              <w:tabs>
                <w:tab w:val="left" w:pos="3285"/>
              </w:tabs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39" w:rsidRPr="000667A3" w:rsidRDefault="00842739" w:rsidP="003E2AB6">
            <w:r>
              <w:t xml:space="preserve">ИП Султанов Магомед </w:t>
            </w:r>
            <w:proofErr w:type="spellStart"/>
            <w:r>
              <w:t>Хайбулаевич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39" w:rsidRDefault="003E2AB6">
            <w:pPr>
              <w:tabs>
                <w:tab w:val="left" w:pos="3285"/>
              </w:tabs>
              <w:jc w:val="center"/>
            </w:pPr>
            <w:r>
              <w:t>27, 30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39" w:rsidRPr="000667A3" w:rsidRDefault="003E2AB6" w:rsidP="003E2AB6">
            <w:pPr>
              <w:tabs>
                <w:tab w:val="left" w:pos="3285"/>
              </w:tabs>
              <w:jc w:val="center"/>
            </w:pPr>
            <w:r>
              <w:t xml:space="preserve">Заявки не соответствуют </w:t>
            </w:r>
            <w:r w:rsidRPr="003E2AB6">
              <w:t>Сведения</w:t>
            </w:r>
            <w:r>
              <w:t>м</w:t>
            </w:r>
            <w:r w:rsidRPr="003E2AB6">
              <w:t xml:space="preserve"> о выставляемых на аукцион рекламных местах (место расположения</w:t>
            </w:r>
            <w:r>
              <w:t>), указанных в п. 2.6 Аукционной документации</w:t>
            </w:r>
          </w:p>
        </w:tc>
      </w:tr>
      <w:tr w:rsidR="003E2AB6" w:rsidTr="0017231C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AB6" w:rsidRPr="000667A3" w:rsidRDefault="003E2AB6" w:rsidP="00B303C8">
            <w:pPr>
              <w:pStyle w:val="a7"/>
              <w:numPr>
                <w:ilvl w:val="0"/>
                <w:numId w:val="11"/>
              </w:numPr>
              <w:tabs>
                <w:tab w:val="left" w:pos="3285"/>
              </w:tabs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AB6" w:rsidRDefault="003E2AB6" w:rsidP="003E2AB6">
            <w:proofErr w:type="spellStart"/>
            <w:r>
              <w:t>Гаммадов</w:t>
            </w:r>
            <w:proofErr w:type="spellEnd"/>
            <w:r>
              <w:t xml:space="preserve"> Магомед </w:t>
            </w:r>
            <w:proofErr w:type="spellStart"/>
            <w:r>
              <w:t>Нурисланович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AB6" w:rsidRDefault="0015182C" w:rsidP="0015182C">
            <w:pPr>
              <w:tabs>
                <w:tab w:val="left" w:pos="3285"/>
              </w:tabs>
              <w:jc w:val="center"/>
            </w:pPr>
            <w:r>
              <w:t xml:space="preserve">4, 31, 33, 43, </w:t>
            </w:r>
            <w:r w:rsidR="003E2AB6">
              <w:t>48, 49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AB6" w:rsidRDefault="003E2AB6" w:rsidP="003E2AB6">
            <w:pPr>
              <w:tabs>
                <w:tab w:val="left" w:pos="3285"/>
              </w:tabs>
              <w:jc w:val="center"/>
            </w:pPr>
            <w:r>
              <w:t>Не внесен задаток, предусмотренный п. 3.4 Аукционной документации</w:t>
            </w:r>
          </w:p>
        </w:tc>
      </w:tr>
      <w:tr w:rsidR="003E2AB6" w:rsidTr="0017231C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AB6" w:rsidRPr="000667A3" w:rsidRDefault="003E2AB6" w:rsidP="00B303C8">
            <w:pPr>
              <w:pStyle w:val="a7"/>
              <w:numPr>
                <w:ilvl w:val="0"/>
                <w:numId w:val="11"/>
              </w:numPr>
              <w:tabs>
                <w:tab w:val="left" w:pos="3285"/>
              </w:tabs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AB6" w:rsidRDefault="003E2AB6" w:rsidP="003E2AB6">
            <w:r>
              <w:t xml:space="preserve">Абдуллаев Рустам </w:t>
            </w:r>
            <w:proofErr w:type="spellStart"/>
            <w:r>
              <w:t>Гасангусейнович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AB6" w:rsidRDefault="003E2AB6">
            <w:pPr>
              <w:tabs>
                <w:tab w:val="left" w:pos="3285"/>
              </w:tabs>
              <w:jc w:val="center"/>
            </w:pPr>
            <w:r>
              <w:t>13, 14, 15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AB6" w:rsidRDefault="003E2AB6" w:rsidP="00621D3A">
            <w:pPr>
              <w:tabs>
                <w:tab w:val="left" w:pos="3285"/>
              </w:tabs>
              <w:jc w:val="center"/>
            </w:pPr>
            <w:r>
              <w:t>Не внесен задаток, предусмотренный п. 3.4 Аукционной документации</w:t>
            </w:r>
          </w:p>
        </w:tc>
      </w:tr>
      <w:tr w:rsidR="00BF1A79" w:rsidTr="0017231C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79" w:rsidRPr="000667A3" w:rsidRDefault="00BF1A79" w:rsidP="00B303C8">
            <w:pPr>
              <w:pStyle w:val="a7"/>
              <w:numPr>
                <w:ilvl w:val="0"/>
                <w:numId w:val="11"/>
              </w:numPr>
              <w:tabs>
                <w:tab w:val="left" w:pos="3285"/>
              </w:tabs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79" w:rsidRDefault="00BF1A79" w:rsidP="003E2AB6">
            <w:r>
              <w:t xml:space="preserve">ИП </w:t>
            </w:r>
            <w:proofErr w:type="spellStart"/>
            <w:r>
              <w:t>Алибеков</w:t>
            </w:r>
            <w:proofErr w:type="spellEnd"/>
            <w:r>
              <w:t xml:space="preserve"> </w:t>
            </w:r>
            <w:proofErr w:type="spellStart"/>
            <w:r>
              <w:t>Гамид</w:t>
            </w:r>
            <w:proofErr w:type="spellEnd"/>
            <w:r>
              <w:t xml:space="preserve"> </w:t>
            </w:r>
            <w:proofErr w:type="spellStart"/>
            <w:r>
              <w:t>Гасбанович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79" w:rsidRDefault="00BF1A79">
            <w:pPr>
              <w:tabs>
                <w:tab w:val="left" w:pos="3285"/>
              </w:tabs>
              <w:jc w:val="center"/>
            </w:pPr>
            <w:r>
              <w:t>27, 33, 38, 39, 42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79" w:rsidRDefault="00BF1A79" w:rsidP="00807AB6">
            <w:pPr>
              <w:tabs>
                <w:tab w:val="left" w:pos="3285"/>
              </w:tabs>
              <w:jc w:val="center"/>
            </w:pPr>
            <w:r>
              <w:t>Не внесен задаток, предусмотренный п. 3.4 Аукционной документации</w:t>
            </w:r>
          </w:p>
        </w:tc>
      </w:tr>
      <w:tr w:rsidR="0017231C" w:rsidTr="0017231C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31C" w:rsidRPr="000667A3" w:rsidRDefault="0017231C" w:rsidP="00B303C8">
            <w:pPr>
              <w:pStyle w:val="a7"/>
              <w:numPr>
                <w:ilvl w:val="0"/>
                <w:numId w:val="11"/>
              </w:numPr>
              <w:tabs>
                <w:tab w:val="left" w:pos="3285"/>
              </w:tabs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31C" w:rsidRDefault="0017231C" w:rsidP="003E2AB6">
            <w:r>
              <w:t xml:space="preserve">Гаджиев Рустам </w:t>
            </w:r>
            <w:proofErr w:type="spellStart"/>
            <w:r>
              <w:t>Османович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31C" w:rsidRDefault="0017231C">
            <w:pPr>
              <w:tabs>
                <w:tab w:val="left" w:pos="3285"/>
              </w:tabs>
              <w:jc w:val="center"/>
            </w:pPr>
            <w:r>
              <w:t>31, 34, 40, 48, 49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31C" w:rsidRDefault="0017231C" w:rsidP="007E07FF">
            <w:pPr>
              <w:tabs>
                <w:tab w:val="left" w:pos="3285"/>
              </w:tabs>
              <w:jc w:val="center"/>
            </w:pPr>
            <w:r>
              <w:t>Не внесен задаток, предусмотренный п. 3.4 Аукционной документации</w:t>
            </w:r>
          </w:p>
        </w:tc>
      </w:tr>
    </w:tbl>
    <w:p w:rsidR="003C320B" w:rsidRDefault="003C320B" w:rsidP="003C320B">
      <w:pPr>
        <w:tabs>
          <w:tab w:val="left" w:pos="3285"/>
        </w:tabs>
      </w:pPr>
    </w:p>
    <w:p w:rsidR="003C320B" w:rsidRDefault="003C320B" w:rsidP="003F7ABD">
      <w:pPr>
        <w:tabs>
          <w:tab w:val="left" w:pos="3285"/>
        </w:tabs>
        <w:jc w:val="both"/>
      </w:pPr>
      <w:r w:rsidRPr="005F39A4">
        <w:rPr>
          <w:b/>
        </w:rPr>
        <w:t>1</w:t>
      </w:r>
      <w:r w:rsidR="00700BAB">
        <w:rPr>
          <w:b/>
        </w:rPr>
        <w:t>1</w:t>
      </w:r>
      <w:r w:rsidRPr="005F39A4">
        <w:rPr>
          <w:b/>
        </w:rPr>
        <w:t>.</w:t>
      </w:r>
      <w:r>
        <w:t xml:space="preserve"> </w:t>
      </w:r>
      <w:r w:rsidR="007E0278">
        <w:t>Информация о результатах рассмотрения заявок на участие в аукционе по настоящему</w:t>
      </w:r>
      <w:r>
        <w:t xml:space="preserve"> протокол</w:t>
      </w:r>
      <w:r w:rsidR="007E0278">
        <w:t>у</w:t>
      </w:r>
      <w:r>
        <w:t xml:space="preserve"> подлежит размещению на официальном сайте </w:t>
      </w:r>
      <w:r w:rsidR="00804019" w:rsidRPr="008E198B">
        <w:t>www.kaspiysk.org</w:t>
      </w:r>
    </w:p>
    <w:p w:rsidR="007E0278" w:rsidRDefault="007E0278" w:rsidP="003F7ABD">
      <w:pPr>
        <w:tabs>
          <w:tab w:val="left" w:pos="3285"/>
        </w:tabs>
        <w:jc w:val="both"/>
        <w:rPr>
          <w:b/>
        </w:rPr>
      </w:pPr>
    </w:p>
    <w:p w:rsidR="003C320B" w:rsidRDefault="003C320B" w:rsidP="003F7ABD">
      <w:pPr>
        <w:tabs>
          <w:tab w:val="left" w:pos="3285"/>
        </w:tabs>
        <w:jc w:val="both"/>
      </w:pPr>
      <w:r w:rsidRPr="005F39A4">
        <w:rPr>
          <w:b/>
        </w:rPr>
        <w:t>1</w:t>
      </w:r>
      <w:r w:rsidR="00700BAB">
        <w:rPr>
          <w:b/>
        </w:rPr>
        <w:t>2</w:t>
      </w:r>
      <w:r w:rsidRPr="005F39A4">
        <w:rPr>
          <w:b/>
        </w:rPr>
        <w:t>.</w:t>
      </w:r>
      <w:r>
        <w:t xml:space="preserve"> Настоящий протокол подлежит хранению в течени</w:t>
      </w:r>
      <w:r w:rsidR="0013792F">
        <w:t>е</w:t>
      </w:r>
      <w:r>
        <w:t xml:space="preserve"> пяти лет </w:t>
      </w:r>
      <w:r w:rsidR="0013792F">
        <w:t>от</w:t>
      </w:r>
      <w:r>
        <w:t xml:space="preserve"> даты проведения итогов настоящего аукциона.</w:t>
      </w:r>
    </w:p>
    <w:p w:rsidR="00DF58B0" w:rsidRDefault="00DF58B0" w:rsidP="00797D00">
      <w:pPr>
        <w:tabs>
          <w:tab w:val="left" w:pos="3285"/>
        </w:tabs>
      </w:pPr>
    </w:p>
    <w:p w:rsidR="00977DBA" w:rsidRPr="00D1169D" w:rsidRDefault="00DF58B0" w:rsidP="00797D00">
      <w:pPr>
        <w:tabs>
          <w:tab w:val="left" w:pos="3285"/>
        </w:tabs>
        <w:rPr>
          <w:b/>
        </w:rPr>
      </w:pPr>
      <w:r w:rsidRPr="00D1169D">
        <w:rPr>
          <w:b/>
        </w:rPr>
        <w:t>1</w:t>
      </w:r>
      <w:r w:rsidR="00700BAB">
        <w:rPr>
          <w:b/>
        </w:rPr>
        <w:t>3</w:t>
      </w:r>
      <w:r w:rsidRPr="00D1169D">
        <w:rPr>
          <w:b/>
        </w:rPr>
        <w:t>. Подписи:</w:t>
      </w:r>
    </w:p>
    <w:p w:rsidR="00DF58B0" w:rsidRDefault="00DF58B0" w:rsidP="00797D00">
      <w:pPr>
        <w:tabs>
          <w:tab w:val="left" w:pos="3285"/>
        </w:tabs>
      </w:pPr>
    </w:p>
    <w:p w:rsidR="00803B7A" w:rsidRDefault="00803B7A" w:rsidP="007A1152">
      <w:pPr>
        <w:tabs>
          <w:tab w:val="left" w:pos="540"/>
        </w:tabs>
        <w:spacing w:line="480" w:lineRule="auto"/>
        <w:rPr>
          <w:b/>
        </w:rPr>
      </w:pPr>
      <w:r w:rsidRPr="00732D5C">
        <w:rPr>
          <w:b/>
        </w:rPr>
        <w:t xml:space="preserve">Члены аукционной комиссии, присутствующие на </w:t>
      </w:r>
      <w:r w:rsidR="000F64F5">
        <w:rPr>
          <w:b/>
        </w:rPr>
        <w:t>заседани</w:t>
      </w:r>
      <w:r w:rsidR="000658F9">
        <w:rPr>
          <w:b/>
        </w:rPr>
        <w:t>и</w:t>
      </w:r>
      <w:r w:rsidRPr="00732D5C">
        <w:rPr>
          <w:b/>
        </w:rPr>
        <w:t>:</w:t>
      </w: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3543"/>
        <w:gridCol w:w="2694"/>
      </w:tblGrid>
      <w:tr w:rsidR="00155D41" w:rsidTr="00262B57">
        <w:trPr>
          <w:trHeight w:val="623"/>
        </w:trPr>
        <w:tc>
          <w:tcPr>
            <w:tcW w:w="3369" w:type="dxa"/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Председатель аукционной комиссии: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</w:p>
        </w:tc>
        <w:tc>
          <w:tcPr>
            <w:tcW w:w="2694" w:type="dxa"/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proofErr w:type="gramStart"/>
            <w:r>
              <w:rPr>
                <w:b/>
              </w:rPr>
              <w:t>М-Г</w:t>
            </w:r>
            <w:proofErr w:type="gramEnd"/>
            <w:r>
              <w:rPr>
                <w:b/>
              </w:rPr>
              <w:t xml:space="preserve">. А. </w:t>
            </w:r>
            <w:proofErr w:type="spellStart"/>
            <w:r>
              <w:rPr>
                <w:b/>
              </w:rPr>
              <w:t>Хусруев</w:t>
            </w:r>
            <w:proofErr w:type="spellEnd"/>
          </w:p>
        </w:tc>
      </w:tr>
      <w:tr w:rsidR="00155D41" w:rsidTr="00262B57">
        <w:trPr>
          <w:trHeight w:val="623"/>
        </w:trPr>
        <w:tc>
          <w:tcPr>
            <w:tcW w:w="3369" w:type="dxa"/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Член аукционной комиссии: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</w:p>
        </w:tc>
        <w:tc>
          <w:tcPr>
            <w:tcW w:w="2694" w:type="dxa"/>
            <w:vAlign w:val="bottom"/>
          </w:tcPr>
          <w:p w:rsidR="00155D41" w:rsidRPr="00760F48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r w:rsidRPr="00760F48">
              <w:rPr>
                <w:b/>
              </w:rPr>
              <w:t xml:space="preserve">Я. Ш. </w:t>
            </w:r>
            <w:proofErr w:type="spellStart"/>
            <w:r w:rsidRPr="00760F48">
              <w:rPr>
                <w:b/>
              </w:rPr>
              <w:t>Езибегов</w:t>
            </w:r>
            <w:proofErr w:type="spellEnd"/>
          </w:p>
        </w:tc>
      </w:tr>
      <w:tr w:rsidR="00155D41" w:rsidTr="00262B57">
        <w:trPr>
          <w:trHeight w:val="623"/>
        </w:trPr>
        <w:tc>
          <w:tcPr>
            <w:tcW w:w="3369" w:type="dxa"/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r>
              <w:rPr>
                <w:b/>
              </w:rPr>
              <w:lastRenderedPageBreak/>
              <w:t>Член аукционной комиссии: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</w:p>
        </w:tc>
        <w:tc>
          <w:tcPr>
            <w:tcW w:w="2694" w:type="dxa"/>
            <w:vAlign w:val="bottom"/>
          </w:tcPr>
          <w:p w:rsidR="00155D41" w:rsidRPr="00760F48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r w:rsidRPr="00760F48">
              <w:rPr>
                <w:b/>
              </w:rPr>
              <w:t xml:space="preserve">М. М. </w:t>
            </w:r>
            <w:proofErr w:type="spellStart"/>
            <w:r w:rsidRPr="00760F48">
              <w:rPr>
                <w:b/>
              </w:rPr>
              <w:t>Велиханова</w:t>
            </w:r>
            <w:proofErr w:type="spellEnd"/>
          </w:p>
        </w:tc>
      </w:tr>
      <w:tr w:rsidR="00155D41" w:rsidTr="00262B57">
        <w:trPr>
          <w:trHeight w:val="623"/>
        </w:trPr>
        <w:tc>
          <w:tcPr>
            <w:tcW w:w="3369" w:type="dxa"/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Член аукционной комиссии: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</w:p>
        </w:tc>
        <w:tc>
          <w:tcPr>
            <w:tcW w:w="2694" w:type="dxa"/>
            <w:vAlign w:val="bottom"/>
          </w:tcPr>
          <w:p w:rsidR="00155D41" w:rsidRPr="00760F48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r w:rsidRPr="00760F48">
              <w:rPr>
                <w:b/>
              </w:rPr>
              <w:t>А. М. Махов</w:t>
            </w:r>
          </w:p>
        </w:tc>
      </w:tr>
      <w:tr w:rsidR="00155D41" w:rsidTr="00262B57">
        <w:trPr>
          <w:trHeight w:val="623"/>
        </w:trPr>
        <w:tc>
          <w:tcPr>
            <w:tcW w:w="3369" w:type="dxa"/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Член аукционной комиссии: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</w:p>
        </w:tc>
        <w:tc>
          <w:tcPr>
            <w:tcW w:w="2694" w:type="dxa"/>
            <w:vAlign w:val="bottom"/>
          </w:tcPr>
          <w:p w:rsidR="00155D41" w:rsidRPr="00760F48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r>
              <w:rPr>
                <w:b/>
              </w:rPr>
              <w:t xml:space="preserve">Х. Х. </w:t>
            </w:r>
            <w:proofErr w:type="spellStart"/>
            <w:r>
              <w:rPr>
                <w:b/>
              </w:rPr>
              <w:t>Абдулаева</w:t>
            </w:r>
            <w:proofErr w:type="spellEnd"/>
          </w:p>
        </w:tc>
      </w:tr>
      <w:tr w:rsidR="00155D41" w:rsidTr="00262B57">
        <w:trPr>
          <w:trHeight w:val="623"/>
        </w:trPr>
        <w:tc>
          <w:tcPr>
            <w:tcW w:w="3369" w:type="dxa"/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Член аукционной комиссии: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</w:p>
        </w:tc>
        <w:tc>
          <w:tcPr>
            <w:tcW w:w="2694" w:type="dxa"/>
            <w:vAlign w:val="bottom"/>
          </w:tcPr>
          <w:p w:rsidR="00155D41" w:rsidRPr="00760F48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r>
              <w:rPr>
                <w:b/>
              </w:rPr>
              <w:t xml:space="preserve">Н. М. </w:t>
            </w:r>
            <w:proofErr w:type="spellStart"/>
            <w:r>
              <w:rPr>
                <w:b/>
              </w:rPr>
              <w:t>Абдулкеримов</w:t>
            </w:r>
            <w:proofErr w:type="spellEnd"/>
          </w:p>
        </w:tc>
      </w:tr>
      <w:tr w:rsidR="00155D41" w:rsidTr="00262B57">
        <w:trPr>
          <w:trHeight w:val="623"/>
        </w:trPr>
        <w:tc>
          <w:tcPr>
            <w:tcW w:w="3369" w:type="dxa"/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Член аукционной комиссии: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</w:p>
        </w:tc>
        <w:tc>
          <w:tcPr>
            <w:tcW w:w="2694" w:type="dxa"/>
            <w:vAlign w:val="bottom"/>
          </w:tcPr>
          <w:p w:rsidR="00155D41" w:rsidRPr="00760F48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r w:rsidRPr="00760F48">
              <w:rPr>
                <w:b/>
              </w:rPr>
              <w:t>Г. А. Абдурахманова</w:t>
            </w:r>
          </w:p>
        </w:tc>
      </w:tr>
    </w:tbl>
    <w:p w:rsidR="002B33D1" w:rsidRDefault="002B33D1" w:rsidP="00977DBA">
      <w:pPr>
        <w:rPr>
          <w:b/>
        </w:rPr>
      </w:pPr>
    </w:p>
    <w:sectPr w:rsidR="002B33D1" w:rsidSect="00067F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36413"/>
    <w:multiLevelType w:val="hybridMultilevel"/>
    <w:tmpl w:val="F06E4A84"/>
    <w:lvl w:ilvl="0" w:tplc="8A30E618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B450E"/>
    <w:multiLevelType w:val="hybridMultilevel"/>
    <w:tmpl w:val="AB904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10C7A"/>
    <w:multiLevelType w:val="hybridMultilevel"/>
    <w:tmpl w:val="DD48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5851DAB"/>
    <w:multiLevelType w:val="hybridMultilevel"/>
    <w:tmpl w:val="9AB6CE7C"/>
    <w:lvl w:ilvl="0" w:tplc="CB46D2F6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F82088"/>
    <w:multiLevelType w:val="hybridMultilevel"/>
    <w:tmpl w:val="5C464A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EC1F00"/>
    <w:multiLevelType w:val="hybridMultilevel"/>
    <w:tmpl w:val="DD48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67A73BC"/>
    <w:multiLevelType w:val="hybridMultilevel"/>
    <w:tmpl w:val="452657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51D527F"/>
    <w:multiLevelType w:val="hybridMultilevel"/>
    <w:tmpl w:val="33B2BE92"/>
    <w:lvl w:ilvl="0" w:tplc="D89450D0">
      <w:start w:val="4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9D26D8"/>
    <w:multiLevelType w:val="hybridMultilevel"/>
    <w:tmpl w:val="452657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8E3394"/>
    <w:multiLevelType w:val="hybridMultilevel"/>
    <w:tmpl w:val="E6FC05F0"/>
    <w:lvl w:ilvl="0" w:tplc="CB46D2F6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974988"/>
    <w:multiLevelType w:val="hybridMultilevel"/>
    <w:tmpl w:val="6B74D214"/>
    <w:lvl w:ilvl="0" w:tplc="8A30E618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0"/>
  </w:num>
  <w:num w:numId="5">
    <w:abstractNumId w:val="9"/>
  </w:num>
  <w:num w:numId="6">
    <w:abstractNumId w:val="3"/>
  </w:num>
  <w:num w:numId="7">
    <w:abstractNumId w:val="7"/>
  </w:num>
  <w:num w:numId="8">
    <w:abstractNumId w:val="6"/>
  </w:num>
  <w:num w:numId="9">
    <w:abstractNumId w:val="1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1FD"/>
    <w:rsid w:val="000047C9"/>
    <w:rsid w:val="00010F6D"/>
    <w:rsid w:val="00017EB9"/>
    <w:rsid w:val="000254D8"/>
    <w:rsid w:val="00025FEA"/>
    <w:rsid w:val="00037D4E"/>
    <w:rsid w:val="00050A29"/>
    <w:rsid w:val="0005160E"/>
    <w:rsid w:val="00053C5A"/>
    <w:rsid w:val="00053FB3"/>
    <w:rsid w:val="0005490C"/>
    <w:rsid w:val="000658F9"/>
    <w:rsid w:val="000667A3"/>
    <w:rsid w:val="00067F30"/>
    <w:rsid w:val="000709C1"/>
    <w:rsid w:val="00072CF4"/>
    <w:rsid w:val="00081C8F"/>
    <w:rsid w:val="00082464"/>
    <w:rsid w:val="00082B6B"/>
    <w:rsid w:val="00090F90"/>
    <w:rsid w:val="000A4CBF"/>
    <w:rsid w:val="000C1E47"/>
    <w:rsid w:val="000D7CCF"/>
    <w:rsid w:val="000E1BBF"/>
    <w:rsid w:val="000E7AB1"/>
    <w:rsid w:val="000F4BCF"/>
    <w:rsid w:val="000F64F5"/>
    <w:rsid w:val="001059CB"/>
    <w:rsid w:val="00110A49"/>
    <w:rsid w:val="0011215C"/>
    <w:rsid w:val="00112A56"/>
    <w:rsid w:val="00121B70"/>
    <w:rsid w:val="00131CC5"/>
    <w:rsid w:val="00135473"/>
    <w:rsid w:val="0013792F"/>
    <w:rsid w:val="00142E6C"/>
    <w:rsid w:val="0015182C"/>
    <w:rsid w:val="00152D19"/>
    <w:rsid w:val="00152D3A"/>
    <w:rsid w:val="00153D80"/>
    <w:rsid w:val="00155D41"/>
    <w:rsid w:val="001675DC"/>
    <w:rsid w:val="0017231C"/>
    <w:rsid w:val="001864EF"/>
    <w:rsid w:val="001A3F7A"/>
    <w:rsid w:val="001A4279"/>
    <w:rsid w:val="001C1C27"/>
    <w:rsid w:val="001E47E6"/>
    <w:rsid w:val="001F16B2"/>
    <w:rsid w:val="00200ECA"/>
    <w:rsid w:val="00203045"/>
    <w:rsid w:val="00207500"/>
    <w:rsid w:val="0021137A"/>
    <w:rsid w:val="002127F1"/>
    <w:rsid w:val="002140E0"/>
    <w:rsid w:val="00231536"/>
    <w:rsid w:val="00232F81"/>
    <w:rsid w:val="0023323D"/>
    <w:rsid w:val="0024139B"/>
    <w:rsid w:val="002437E4"/>
    <w:rsid w:val="00272794"/>
    <w:rsid w:val="00280C6D"/>
    <w:rsid w:val="002810F8"/>
    <w:rsid w:val="00281A9D"/>
    <w:rsid w:val="00283AC4"/>
    <w:rsid w:val="002961AA"/>
    <w:rsid w:val="002A287C"/>
    <w:rsid w:val="002B33D1"/>
    <w:rsid w:val="002B43D5"/>
    <w:rsid w:val="002D008C"/>
    <w:rsid w:val="002E4E79"/>
    <w:rsid w:val="002E51FD"/>
    <w:rsid w:val="0030200D"/>
    <w:rsid w:val="00302090"/>
    <w:rsid w:val="0030455F"/>
    <w:rsid w:val="003203EE"/>
    <w:rsid w:val="003242C5"/>
    <w:rsid w:val="003467EE"/>
    <w:rsid w:val="00353E42"/>
    <w:rsid w:val="00355A43"/>
    <w:rsid w:val="00355BDD"/>
    <w:rsid w:val="00370B44"/>
    <w:rsid w:val="00396B97"/>
    <w:rsid w:val="00397C42"/>
    <w:rsid w:val="003A2290"/>
    <w:rsid w:val="003A231E"/>
    <w:rsid w:val="003B02A8"/>
    <w:rsid w:val="003B5A2E"/>
    <w:rsid w:val="003B5B77"/>
    <w:rsid w:val="003B70D4"/>
    <w:rsid w:val="003B7645"/>
    <w:rsid w:val="003C320B"/>
    <w:rsid w:val="003E07B0"/>
    <w:rsid w:val="003E12BA"/>
    <w:rsid w:val="003E131B"/>
    <w:rsid w:val="003E2AB6"/>
    <w:rsid w:val="003E7EA7"/>
    <w:rsid w:val="003F7ABD"/>
    <w:rsid w:val="0040149F"/>
    <w:rsid w:val="004125C6"/>
    <w:rsid w:val="00422087"/>
    <w:rsid w:val="00426852"/>
    <w:rsid w:val="00427605"/>
    <w:rsid w:val="00433F23"/>
    <w:rsid w:val="00440276"/>
    <w:rsid w:val="00450C3B"/>
    <w:rsid w:val="00457C3C"/>
    <w:rsid w:val="00463EC6"/>
    <w:rsid w:val="0047644D"/>
    <w:rsid w:val="00482750"/>
    <w:rsid w:val="004955D1"/>
    <w:rsid w:val="004A3CA7"/>
    <w:rsid w:val="004A5BE8"/>
    <w:rsid w:val="004C0822"/>
    <w:rsid w:val="004E3D7B"/>
    <w:rsid w:val="005239FC"/>
    <w:rsid w:val="0052785E"/>
    <w:rsid w:val="005317B6"/>
    <w:rsid w:val="0054103E"/>
    <w:rsid w:val="00542E91"/>
    <w:rsid w:val="0056035F"/>
    <w:rsid w:val="00560AB6"/>
    <w:rsid w:val="005A33D5"/>
    <w:rsid w:val="005D19C0"/>
    <w:rsid w:val="005D1F11"/>
    <w:rsid w:val="005D65AC"/>
    <w:rsid w:val="005E4B9A"/>
    <w:rsid w:val="005F39A4"/>
    <w:rsid w:val="005F5F31"/>
    <w:rsid w:val="00610077"/>
    <w:rsid w:val="00610DFB"/>
    <w:rsid w:val="00644519"/>
    <w:rsid w:val="00644AFB"/>
    <w:rsid w:val="006500EF"/>
    <w:rsid w:val="00657A69"/>
    <w:rsid w:val="00657CA3"/>
    <w:rsid w:val="00673F46"/>
    <w:rsid w:val="00676E5B"/>
    <w:rsid w:val="00686DC3"/>
    <w:rsid w:val="006966AC"/>
    <w:rsid w:val="006A564F"/>
    <w:rsid w:val="006A78EB"/>
    <w:rsid w:val="006C167A"/>
    <w:rsid w:val="006C1A52"/>
    <w:rsid w:val="006C79E2"/>
    <w:rsid w:val="006D5177"/>
    <w:rsid w:val="00700BAB"/>
    <w:rsid w:val="00710416"/>
    <w:rsid w:val="0071392D"/>
    <w:rsid w:val="00727941"/>
    <w:rsid w:val="00746431"/>
    <w:rsid w:val="007464DC"/>
    <w:rsid w:val="0075453C"/>
    <w:rsid w:val="007561BF"/>
    <w:rsid w:val="00760429"/>
    <w:rsid w:val="00772447"/>
    <w:rsid w:val="00773439"/>
    <w:rsid w:val="00777FEC"/>
    <w:rsid w:val="0079109B"/>
    <w:rsid w:val="00792C17"/>
    <w:rsid w:val="00794B94"/>
    <w:rsid w:val="00796F07"/>
    <w:rsid w:val="00797D00"/>
    <w:rsid w:val="007A0D93"/>
    <w:rsid w:val="007A1152"/>
    <w:rsid w:val="007A13F0"/>
    <w:rsid w:val="007A1C3A"/>
    <w:rsid w:val="007A25C3"/>
    <w:rsid w:val="007B2F2A"/>
    <w:rsid w:val="007D1D09"/>
    <w:rsid w:val="007E0278"/>
    <w:rsid w:val="007F74E3"/>
    <w:rsid w:val="00803B7A"/>
    <w:rsid w:val="00804019"/>
    <w:rsid w:val="00822A66"/>
    <w:rsid w:val="008267E2"/>
    <w:rsid w:val="00842739"/>
    <w:rsid w:val="00844BBF"/>
    <w:rsid w:val="0085215E"/>
    <w:rsid w:val="00854CC7"/>
    <w:rsid w:val="00862C1C"/>
    <w:rsid w:val="008677DD"/>
    <w:rsid w:val="00870B44"/>
    <w:rsid w:val="00876299"/>
    <w:rsid w:val="00894394"/>
    <w:rsid w:val="00897F35"/>
    <w:rsid w:val="008A1F37"/>
    <w:rsid w:val="008B707D"/>
    <w:rsid w:val="008C1C87"/>
    <w:rsid w:val="008E198B"/>
    <w:rsid w:val="008F15BB"/>
    <w:rsid w:val="008F7A4A"/>
    <w:rsid w:val="00911745"/>
    <w:rsid w:val="00915827"/>
    <w:rsid w:val="00917832"/>
    <w:rsid w:val="00917BA3"/>
    <w:rsid w:val="0092608A"/>
    <w:rsid w:val="00931B6A"/>
    <w:rsid w:val="0093275C"/>
    <w:rsid w:val="00933423"/>
    <w:rsid w:val="009573DE"/>
    <w:rsid w:val="009600FF"/>
    <w:rsid w:val="009625DF"/>
    <w:rsid w:val="00977DBA"/>
    <w:rsid w:val="009803EA"/>
    <w:rsid w:val="00980715"/>
    <w:rsid w:val="00983C2B"/>
    <w:rsid w:val="0099437C"/>
    <w:rsid w:val="009A7916"/>
    <w:rsid w:val="009C34ED"/>
    <w:rsid w:val="009C776D"/>
    <w:rsid w:val="009D46BC"/>
    <w:rsid w:val="009D6E2A"/>
    <w:rsid w:val="009D7FC7"/>
    <w:rsid w:val="009E2240"/>
    <w:rsid w:val="009F5FC1"/>
    <w:rsid w:val="009F650B"/>
    <w:rsid w:val="009F6965"/>
    <w:rsid w:val="009F7F19"/>
    <w:rsid w:val="00A129FC"/>
    <w:rsid w:val="00A14D2F"/>
    <w:rsid w:val="00A267EA"/>
    <w:rsid w:val="00A34768"/>
    <w:rsid w:val="00A46E07"/>
    <w:rsid w:val="00A5573F"/>
    <w:rsid w:val="00A618F4"/>
    <w:rsid w:val="00A6358F"/>
    <w:rsid w:val="00A65EB5"/>
    <w:rsid w:val="00A95F06"/>
    <w:rsid w:val="00AA2714"/>
    <w:rsid w:val="00AB747D"/>
    <w:rsid w:val="00AC0B3C"/>
    <w:rsid w:val="00AD1120"/>
    <w:rsid w:val="00AE08EE"/>
    <w:rsid w:val="00AF0013"/>
    <w:rsid w:val="00B06222"/>
    <w:rsid w:val="00B1604D"/>
    <w:rsid w:val="00B24F21"/>
    <w:rsid w:val="00B303C8"/>
    <w:rsid w:val="00B33550"/>
    <w:rsid w:val="00B33833"/>
    <w:rsid w:val="00B45322"/>
    <w:rsid w:val="00B51C7F"/>
    <w:rsid w:val="00B53540"/>
    <w:rsid w:val="00B72934"/>
    <w:rsid w:val="00B748D9"/>
    <w:rsid w:val="00B95C71"/>
    <w:rsid w:val="00B972A1"/>
    <w:rsid w:val="00BA74C2"/>
    <w:rsid w:val="00BB19BE"/>
    <w:rsid w:val="00BC1F6F"/>
    <w:rsid w:val="00BC59D5"/>
    <w:rsid w:val="00BF0741"/>
    <w:rsid w:val="00BF0791"/>
    <w:rsid w:val="00BF1A79"/>
    <w:rsid w:val="00C05217"/>
    <w:rsid w:val="00C064AA"/>
    <w:rsid w:val="00C112BF"/>
    <w:rsid w:val="00C16E52"/>
    <w:rsid w:val="00C2202C"/>
    <w:rsid w:val="00C24B90"/>
    <w:rsid w:val="00C41824"/>
    <w:rsid w:val="00C4332D"/>
    <w:rsid w:val="00C463C4"/>
    <w:rsid w:val="00C6117C"/>
    <w:rsid w:val="00C658FD"/>
    <w:rsid w:val="00C806F9"/>
    <w:rsid w:val="00C86895"/>
    <w:rsid w:val="00C94E82"/>
    <w:rsid w:val="00CA7511"/>
    <w:rsid w:val="00CB3C53"/>
    <w:rsid w:val="00CB515A"/>
    <w:rsid w:val="00CB5482"/>
    <w:rsid w:val="00CC0EB6"/>
    <w:rsid w:val="00CC1177"/>
    <w:rsid w:val="00CD5E38"/>
    <w:rsid w:val="00CE0D6D"/>
    <w:rsid w:val="00CF7B2D"/>
    <w:rsid w:val="00CF7FEA"/>
    <w:rsid w:val="00D1169D"/>
    <w:rsid w:val="00D1711B"/>
    <w:rsid w:val="00D249BC"/>
    <w:rsid w:val="00D41716"/>
    <w:rsid w:val="00D41D30"/>
    <w:rsid w:val="00D5395A"/>
    <w:rsid w:val="00D6046C"/>
    <w:rsid w:val="00D67DB9"/>
    <w:rsid w:val="00D74D44"/>
    <w:rsid w:val="00D76061"/>
    <w:rsid w:val="00D766F8"/>
    <w:rsid w:val="00D91F3F"/>
    <w:rsid w:val="00D92587"/>
    <w:rsid w:val="00DC4B42"/>
    <w:rsid w:val="00DC68E1"/>
    <w:rsid w:val="00DC6B79"/>
    <w:rsid w:val="00DD3CF7"/>
    <w:rsid w:val="00DF1CF3"/>
    <w:rsid w:val="00DF58B0"/>
    <w:rsid w:val="00E07F47"/>
    <w:rsid w:val="00E16280"/>
    <w:rsid w:val="00E47E1C"/>
    <w:rsid w:val="00E529CC"/>
    <w:rsid w:val="00E54DF9"/>
    <w:rsid w:val="00E659B3"/>
    <w:rsid w:val="00E668C4"/>
    <w:rsid w:val="00E74EBB"/>
    <w:rsid w:val="00E90EE9"/>
    <w:rsid w:val="00E92B96"/>
    <w:rsid w:val="00E94C8E"/>
    <w:rsid w:val="00EA127E"/>
    <w:rsid w:val="00EA2F82"/>
    <w:rsid w:val="00EA54D0"/>
    <w:rsid w:val="00EA7FE6"/>
    <w:rsid w:val="00EB1C9D"/>
    <w:rsid w:val="00EB40AF"/>
    <w:rsid w:val="00EB6DC1"/>
    <w:rsid w:val="00ED41CC"/>
    <w:rsid w:val="00EE43B0"/>
    <w:rsid w:val="00EF22DB"/>
    <w:rsid w:val="00EF6C3D"/>
    <w:rsid w:val="00F06859"/>
    <w:rsid w:val="00F07994"/>
    <w:rsid w:val="00F22462"/>
    <w:rsid w:val="00F25E31"/>
    <w:rsid w:val="00F34985"/>
    <w:rsid w:val="00F41503"/>
    <w:rsid w:val="00F44865"/>
    <w:rsid w:val="00F66976"/>
    <w:rsid w:val="00F822E9"/>
    <w:rsid w:val="00F97461"/>
    <w:rsid w:val="00FA6A1B"/>
    <w:rsid w:val="00FB082A"/>
    <w:rsid w:val="00FB3BCD"/>
    <w:rsid w:val="00FC6FF6"/>
    <w:rsid w:val="00FC75F8"/>
    <w:rsid w:val="00FD2402"/>
    <w:rsid w:val="00FD586E"/>
    <w:rsid w:val="00FD68B2"/>
    <w:rsid w:val="00FE63E5"/>
    <w:rsid w:val="00FF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44BBF"/>
    <w:pPr>
      <w:spacing w:before="129" w:after="129"/>
      <w:ind w:left="129" w:right="129"/>
    </w:pPr>
    <w:rPr>
      <w:rFonts w:ascii="Verdana" w:hAnsi="Verdana"/>
      <w:color w:val="000000"/>
      <w:sz w:val="18"/>
      <w:szCs w:val="18"/>
    </w:rPr>
  </w:style>
  <w:style w:type="character" w:styleId="a4">
    <w:name w:val="Hyperlink"/>
    <w:basedOn w:val="a0"/>
    <w:rsid w:val="00C064AA"/>
    <w:rPr>
      <w:color w:val="0000FF"/>
      <w:u w:val="single"/>
    </w:rPr>
  </w:style>
  <w:style w:type="table" w:styleId="a5">
    <w:name w:val="Table Grid"/>
    <w:basedOn w:val="a1"/>
    <w:rsid w:val="007464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917BA3"/>
    <w:pPr>
      <w:widowControl w:val="0"/>
      <w:spacing w:line="300" w:lineRule="auto"/>
      <w:ind w:left="40" w:firstLine="720"/>
      <w:jc w:val="both"/>
    </w:pPr>
    <w:rPr>
      <w:snapToGrid w:val="0"/>
      <w:sz w:val="22"/>
    </w:rPr>
  </w:style>
  <w:style w:type="paragraph" w:styleId="a6">
    <w:name w:val="Balloon Text"/>
    <w:basedOn w:val="a"/>
    <w:semiHidden/>
    <w:rsid w:val="00EF22D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249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44BBF"/>
    <w:pPr>
      <w:spacing w:before="129" w:after="129"/>
      <w:ind w:left="129" w:right="129"/>
    </w:pPr>
    <w:rPr>
      <w:rFonts w:ascii="Verdana" w:hAnsi="Verdana"/>
      <w:color w:val="000000"/>
      <w:sz w:val="18"/>
      <w:szCs w:val="18"/>
    </w:rPr>
  </w:style>
  <w:style w:type="character" w:styleId="a4">
    <w:name w:val="Hyperlink"/>
    <w:basedOn w:val="a0"/>
    <w:rsid w:val="00C064AA"/>
    <w:rPr>
      <w:color w:val="0000FF"/>
      <w:u w:val="single"/>
    </w:rPr>
  </w:style>
  <w:style w:type="table" w:styleId="a5">
    <w:name w:val="Table Grid"/>
    <w:basedOn w:val="a1"/>
    <w:rsid w:val="007464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917BA3"/>
    <w:pPr>
      <w:widowControl w:val="0"/>
      <w:spacing w:line="300" w:lineRule="auto"/>
      <w:ind w:left="40" w:firstLine="720"/>
      <w:jc w:val="both"/>
    </w:pPr>
    <w:rPr>
      <w:snapToGrid w:val="0"/>
      <w:sz w:val="22"/>
    </w:rPr>
  </w:style>
  <w:style w:type="paragraph" w:styleId="a6">
    <w:name w:val="Balloon Text"/>
    <w:basedOn w:val="a"/>
    <w:semiHidden/>
    <w:rsid w:val="00EF22D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249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8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1\YandexDisk-uiokaspreclama\&#1044;&#1086;&#1082;&#1091;&#1084;&#1077;&#1085;&#1090;&#1072;&#1094;&#1080;&#1103;%20&#1087;&#1086;%20&#1090;&#1086;&#1088;&#1075;&#1072;&#1084;\&#1055;&#1088;&#1086;&#1090;&#1086;&#1082;&#1086;&#1083;%20&#1088;&#1072;&#1089;&#1089;&#1084;&#1086;&#1090;&#1088;&#1077;&#1085;&#1080;&#1103;%20&#1079;&#1072;&#1103;&#1074;&#1086;&#1082;%20&#1085;&#1072;%20&#1091;&#1095;&#1072;&#1089;&#1090;&#1080;&#1077;%20&#1074;%20&#1072;&#1091;&#1082;&#1094;&#1080;&#1086;&#1085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271D7-3005-4DF0-BD44-35A50995D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рассмотрения заявок на участие в аукционе</Template>
  <TotalTime>1</TotalTime>
  <Pages>6</Pages>
  <Words>1158</Words>
  <Characters>6354</Characters>
  <Application>Microsoft Office Word</Application>
  <DocSecurity>4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</vt:lpstr>
    </vt:vector>
  </TitlesOfParts>
  <Company>SPecialiST RePack</Company>
  <LinksUpToDate>false</LinksUpToDate>
  <CharactersWithSpaces>7498</CharactersWithSpaces>
  <SharedDoc>false</SharedDoc>
  <HLinks>
    <vt:vector size="18" baseType="variant">
      <vt:variant>
        <vt:i4>1769484</vt:i4>
      </vt:variant>
      <vt:variant>
        <vt:i4>6</vt:i4>
      </vt:variant>
      <vt:variant>
        <vt:i4>0</vt:i4>
      </vt:variant>
      <vt:variant>
        <vt:i4>5</vt:i4>
      </vt:variant>
      <vt:variant>
        <vt:lpwstr>http://www.mkala.ru/</vt:lpwstr>
      </vt:variant>
      <vt:variant>
        <vt:lpwstr/>
      </vt:variant>
      <vt:variant>
        <vt:i4>1769484</vt:i4>
      </vt:variant>
      <vt:variant>
        <vt:i4>3</vt:i4>
      </vt:variant>
      <vt:variant>
        <vt:i4>0</vt:i4>
      </vt:variant>
      <vt:variant>
        <vt:i4>5</vt:i4>
      </vt:variant>
      <vt:variant>
        <vt:lpwstr>http://www.mkala.ru/</vt:lpwstr>
      </vt:variant>
      <vt:variant>
        <vt:lpwstr/>
      </vt:variant>
      <vt:variant>
        <vt:i4>7602177</vt:i4>
      </vt:variant>
      <vt:variant>
        <vt:i4>0</vt:i4>
      </vt:variant>
      <vt:variant>
        <vt:i4>0</vt:i4>
      </vt:variant>
      <vt:variant>
        <vt:i4>5</vt:i4>
      </vt:variant>
      <vt:variant>
        <vt:lpwstr>mailto:reklama005@mail.ru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</dc:title>
  <dc:creator>111</dc:creator>
  <cp:lastModifiedBy>111</cp:lastModifiedBy>
  <cp:revision>2</cp:revision>
  <cp:lastPrinted>2015-03-31T06:41:00Z</cp:lastPrinted>
  <dcterms:created xsi:type="dcterms:W3CDTF">2015-03-31T06:59:00Z</dcterms:created>
  <dcterms:modified xsi:type="dcterms:W3CDTF">2015-03-31T06:59:00Z</dcterms:modified>
</cp:coreProperties>
</file>